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CE" w:rsidRPr="00A1749B" w:rsidRDefault="00C23ECE" w:rsidP="00A51144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30" type="#_x0000_t202" style="position:absolute;left:0;text-align:left;margin-left:838.8pt;margin-top:25.8pt;width:465pt;height:120pt;z-index:251658240;visibility:visible;mso-wrap-distance-top:3.6pt;mso-wrap-distance-bottom:3.6pt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" stroked="f">
            <v:textbox>
              <w:txbxContent>
                <w:p w:rsidR="00C23ECE" w:rsidRDefault="00C23ECE" w:rsidP="00C15F26">
                  <w:pPr>
                    <w:jc w:val="center"/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>Deklaracja uczestnictwa</w:t>
                  </w:r>
                </w:p>
                <w:p w:rsidR="00C23ECE" w:rsidRDefault="00C23ECE" w:rsidP="00C15F26">
                  <w:pPr>
                    <w:jc w:val="center"/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 xml:space="preserve">w Zespole ds. realizacji i monitoringu </w:t>
                  </w:r>
                </w:p>
                <w:p w:rsidR="00C23ECE" w:rsidRDefault="00C23ECE" w:rsidP="00C15F26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32"/>
                      <w:szCs w:val="32"/>
                    </w:rPr>
                    <w:t xml:space="preserve">Śremskiego programu na rzecz osób starszych na lata 2017 - 2025 </w:t>
                  </w:r>
                </w:p>
                <w:p w:rsidR="00C23ECE" w:rsidRDefault="00C23ECE"/>
              </w:txbxContent>
            </v:textbox>
            <w10:wrap type="square" anchorx="margin"/>
          </v:shape>
        </w:pict>
      </w:r>
    </w:p>
    <w:p w:rsidR="00C23ECE" w:rsidRDefault="00C23ECE" w:rsidP="00C15F26">
      <w:pPr>
        <w:spacing w:line="360" w:lineRule="auto"/>
        <w:rPr>
          <w:rFonts w:ascii="Times New Roman" w:hAnsi="Times New Roman"/>
        </w:rPr>
      </w:pPr>
    </w:p>
    <w:p w:rsidR="00C23ECE" w:rsidRPr="00A1749B" w:rsidRDefault="00C23ECE" w:rsidP="00C15F26">
      <w:pPr>
        <w:spacing w:line="360" w:lineRule="auto"/>
        <w:rPr>
          <w:rFonts w:ascii="Times New Roman" w:hAnsi="Times New Roman"/>
        </w:rPr>
      </w:pPr>
      <w:r w:rsidRPr="00A1749B">
        <w:rPr>
          <w:rFonts w:ascii="Times New Roman" w:hAnsi="Times New Roman"/>
        </w:rPr>
        <w:t>NAZWA INSTYTUCJI</w:t>
      </w:r>
      <w:r>
        <w:rPr>
          <w:rFonts w:ascii="Times New Roman" w:hAnsi="Times New Roman"/>
        </w:rPr>
        <w:t>/ PODMIOTU</w:t>
      </w:r>
    </w:p>
    <w:p w:rsidR="00C23ECE" w:rsidRPr="00A1749B" w:rsidRDefault="00C23ECE" w:rsidP="00A1749B">
      <w:pPr>
        <w:spacing w:line="360" w:lineRule="auto"/>
        <w:rPr>
          <w:rFonts w:ascii="Times New Roman" w:hAnsi="Times New Roman"/>
        </w:rPr>
      </w:pPr>
      <w:r w:rsidRPr="00A1749B">
        <w:rPr>
          <w:rFonts w:ascii="Times New Roman" w:hAnsi="Times New Roman"/>
        </w:rPr>
        <w:t>…………………………………………………………………………………………………...</w:t>
      </w:r>
    </w:p>
    <w:p w:rsidR="00C23ECE" w:rsidRPr="00A1749B" w:rsidRDefault="00C23ECE" w:rsidP="00C15F2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OSOBA</w:t>
      </w:r>
      <w:r w:rsidRPr="00C15F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REPREZENTUJĄCA INSTYTUCJĘ/ PODMIOT W PRACACH ZESPOŁU</w:t>
      </w:r>
    </w:p>
    <w:p w:rsidR="00C23ECE" w:rsidRPr="00A1749B" w:rsidRDefault="00C23ECE" w:rsidP="00A1749B">
      <w:pPr>
        <w:spacing w:line="360" w:lineRule="auto"/>
        <w:rPr>
          <w:rFonts w:ascii="Times New Roman" w:hAnsi="Times New Roman"/>
        </w:rPr>
      </w:pPr>
      <w:r w:rsidRPr="00A1749B">
        <w:rPr>
          <w:rFonts w:ascii="Times New Roman" w:hAnsi="Times New Roman"/>
        </w:rPr>
        <w:t>…………………………………………………………………………………………………...</w:t>
      </w:r>
    </w:p>
    <w:p w:rsidR="00C23ECE" w:rsidRDefault="00C23ECE" w:rsidP="00C15F2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STANOWISKO – FUNKCJA </w:t>
      </w:r>
    </w:p>
    <w:p w:rsidR="00C23ECE" w:rsidRPr="00D55C8E" w:rsidRDefault="00C23ECE" w:rsidP="00C15F2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23ECE" w:rsidRDefault="00C23ECE" w:rsidP="00C15F26">
      <w:pPr>
        <w:spacing w:line="360" w:lineRule="auto"/>
        <w:rPr>
          <w:rFonts w:ascii="Times New Roman" w:hAnsi="Times New Roman"/>
        </w:rPr>
      </w:pPr>
      <w:r w:rsidRPr="00D55C8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C23ECE" w:rsidRPr="00D55C8E" w:rsidRDefault="00C23ECE" w:rsidP="00C15F2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OBSZAR DZIAŁANIA</w:t>
      </w:r>
    </w:p>
    <w:p w:rsidR="00C23ECE" w:rsidRPr="00D55C8E" w:rsidRDefault="00C23ECE" w:rsidP="00466DCC">
      <w:pPr>
        <w:spacing w:line="360" w:lineRule="auto"/>
        <w:rPr>
          <w:rFonts w:ascii="Times New Roman" w:hAnsi="Times New Roman"/>
        </w:rPr>
      </w:pPr>
      <w:r w:rsidRPr="00D55C8E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</w:t>
      </w:r>
      <w:r w:rsidRPr="00D55C8E">
        <w:rPr>
          <w:rFonts w:ascii="Times New Roman" w:hAnsi="Times New Roman"/>
        </w:rPr>
        <w:t>…………………………………………………………………………...</w:t>
      </w:r>
      <w:r>
        <w:rPr>
          <w:rFonts w:ascii="Times New Roman" w:hAnsi="Times New Roman"/>
        </w:rPr>
        <w:t>...</w:t>
      </w:r>
    </w:p>
    <w:p w:rsidR="00C23ECE" w:rsidRPr="00D9202F" w:rsidRDefault="00C23ECE" w:rsidP="005106F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TELEFON KONTAKTOWY/ </w:t>
      </w:r>
      <w:r w:rsidRPr="00A1749B">
        <w:rPr>
          <w:rFonts w:ascii="Times New Roman" w:hAnsi="Times New Roman"/>
        </w:rPr>
        <w:t>ADRES</w:t>
      </w:r>
      <w:r>
        <w:rPr>
          <w:rFonts w:ascii="Times New Roman" w:hAnsi="Times New Roman"/>
        </w:rPr>
        <w:t>/ ADRES E-MAIL</w:t>
      </w:r>
    </w:p>
    <w:p w:rsidR="00C23ECE" w:rsidRPr="00D55C8E" w:rsidRDefault="00C23ECE" w:rsidP="00466DCC">
      <w:pPr>
        <w:spacing w:line="360" w:lineRule="auto"/>
        <w:rPr>
          <w:rFonts w:ascii="Times New Roman" w:hAnsi="Times New Roman"/>
        </w:rPr>
      </w:pPr>
      <w:r w:rsidRPr="00D55C8E">
        <w:rPr>
          <w:rFonts w:ascii="Times New Roman" w:hAnsi="Times New Roman"/>
        </w:rPr>
        <w:t>…………………………………………………………………………………………………...</w:t>
      </w:r>
    </w:p>
    <w:p w:rsidR="00C23ECE" w:rsidRDefault="00C23ECE" w:rsidP="00A1749B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C23ECE" w:rsidRDefault="00C23ECE" w:rsidP="00A1749B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C23ECE" w:rsidRPr="00D9202F" w:rsidRDefault="00C23ECE" w:rsidP="00A1749B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C23ECE" w:rsidRPr="00A1749B" w:rsidRDefault="00C23ECE" w:rsidP="00A1749B">
      <w:pPr>
        <w:spacing w:after="0" w:line="360" w:lineRule="auto"/>
        <w:ind w:left="5664"/>
        <w:jc w:val="center"/>
        <w:rPr>
          <w:rFonts w:ascii="Times New Roman" w:hAnsi="Times New Roman"/>
          <w:sz w:val="20"/>
          <w:szCs w:val="20"/>
        </w:rPr>
      </w:pPr>
      <w:r w:rsidRPr="00A1749B">
        <w:rPr>
          <w:rFonts w:ascii="Times New Roman" w:hAnsi="Times New Roman"/>
          <w:sz w:val="20"/>
          <w:szCs w:val="20"/>
        </w:rPr>
        <w:t>…………………………………</w:t>
      </w:r>
    </w:p>
    <w:p w:rsidR="00C23ECE" w:rsidRPr="00A1749B" w:rsidRDefault="00C23ECE" w:rsidP="00A1749B">
      <w:pPr>
        <w:spacing w:after="0" w:line="360" w:lineRule="auto"/>
        <w:ind w:left="5664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(</w:t>
      </w:r>
      <w:r w:rsidRPr="00A1749B">
        <w:rPr>
          <w:rFonts w:ascii="Times New Roman" w:hAnsi="Times New Roman"/>
          <w:sz w:val="24"/>
          <w:szCs w:val="20"/>
        </w:rPr>
        <w:t>podpis</w:t>
      </w:r>
      <w:r>
        <w:rPr>
          <w:rFonts w:ascii="Times New Roman" w:hAnsi="Times New Roman"/>
          <w:sz w:val="24"/>
          <w:szCs w:val="20"/>
        </w:rPr>
        <w:t xml:space="preserve"> osoby Upoważnionej</w:t>
      </w:r>
      <w:r w:rsidRPr="00A1749B">
        <w:rPr>
          <w:rFonts w:ascii="Times New Roman" w:hAnsi="Times New Roman"/>
          <w:sz w:val="24"/>
          <w:szCs w:val="20"/>
        </w:rPr>
        <w:t>)</w:t>
      </w:r>
    </w:p>
    <w:p w:rsidR="00C23ECE" w:rsidRPr="00A1749B" w:rsidRDefault="00C23ECE" w:rsidP="00A51144">
      <w:pPr>
        <w:spacing w:line="360" w:lineRule="auto"/>
        <w:rPr>
          <w:rFonts w:ascii="Times New Roman" w:hAnsi="Times New Roman"/>
          <w:sz w:val="24"/>
          <w:szCs w:val="20"/>
        </w:rPr>
      </w:pPr>
    </w:p>
    <w:sectPr w:rsidR="00C23ECE" w:rsidRPr="00A1749B" w:rsidSect="005C3363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ECE" w:rsidRDefault="00C23ECE" w:rsidP="00E577DF">
      <w:pPr>
        <w:spacing w:after="0" w:line="240" w:lineRule="auto"/>
      </w:pPr>
      <w:r>
        <w:separator/>
      </w:r>
    </w:p>
  </w:endnote>
  <w:endnote w:type="continuationSeparator" w:id="0">
    <w:p w:rsidR="00C23ECE" w:rsidRDefault="00C23ECE" w:rsidP="00E5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ECE" w:rsidRDefault="00C23ECE">
    <w:pPr>
      <w:pStyle w:val="Footer"/>
    </w:pPr>
  </w:p>
  <w:p w:rsidR="00C23ECE" w:rsidRDefault="00C23ECE">
    <w:pPr>
      <w:pStyle w:val="Footer"/>
    </w:pPr>
  </w:p>
  <w:p w:rsidR="00C23ECE" w:rsidRDefault="00C23ECE">
    <w:pPr>
      <w:pStyle w:val="Footer"/>
    </w:pPr>
  </w:p>
  <w:p w:rsidR="00C23ECE" w:rsidRDefault="00C23ECE">
    <w:pPr>
      <w:pStyle w:val="Footer"/>
    </w:pPr>
  </w:p>
  <w:p w:rsidR="00C23ECE" w:rsidRDefault="00C23ECE">
    <w:pPr>
      <w:pStyle w:val="Footer"/>
    </w:pPr>
  </w:p>
  <w:p w:rsidR="00C23ECE" w:rsidRDefault="00C23ECE">
    <w:pPr>
      <w:pStyle w:val="Footer"/>
    </w:pPr>
  </w:p>
  <w:p w:rsidR="00C23ECE" w:rsidRDefault="00C23E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ECE" w:rsidRDefault="00C23ECE" w:rsidP="005106F0">
    <w:pPr>
      <w:pStyle w:val="Footer"/>
      <w:jc w:val="center"/>
      <w:rPr>
        <w:rFonts w:ascii="Times New Roman" w:hAnsi="Times New Roman"/>
        <w:sz w:val="24"/>
        <w:szCs w:val="24"/>
      </w:rPr>
    </w:pPr>
  </w:p>
  <w:p w:rsidR="00C23ECE" w:rsidRDefault="00C23ECE" w:rsidP="005106F0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noProof/>
        <w:lang w:eastAsia="pl-PL"/>
      </w:rPr>
      <w:pict>
        <v:line id="Łącznik prosty 3" o:spid="_x0000_s2052" style="position:absolute;left:0;text-align:left;z-index:251657216;visibility:visible" from="18.7pt,.85pt" to="472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" strokecolor="#94b64e" strokeweight="1.5pt"/>
      </w:pict>
    </w:r>
  </w:p>
  <w:p w:rsidR="00C23ECE" w:rsidRDefault="00C23ECE" w:rsidP="00A51144">
    <w:pPr>
      <w:pStyle w:val="Footer"/>
      <w:rPr>
        <w:rFonts w:ascii="Times New Roman" w:hAnsi="Times New Roman"/>
        <w:sz w:val="24"/>
        <w:szCs w:val="24"/>
      </w:rPr>
    </w:pPr>
  </w:p>
  <w:p w:rsidR="00C23ECE" w:rsidRPr="00F573B3" w:rsidRDefault="00C23ECE" w:rsidP="005106F0">
    <w:pPr>
      <w:pStyle w:val="Footer"/>
      <w:jc w:val="center"/>
      <w:rPr>
        <w:rFonts w:ascii="Times New Roman" w:hAnsi="Times New Roman"/>
        <w:b/>
        <w:sz w:val="24"/>
        <w:szCs w:val="24"/>
      </w:rPr>
    </w:pPr>
    <w:r w:rsidRPr="00F573B3">
      <w:rPr>
        <w:rFonts w:ascii="Times New Roman" w:hAnsi="Times New Roman"/>
        <w:b/>
        <w:sz w:val="24"/>
        <w:szCs w:val="24"/>
      </w:rPr>
      <w:t>Śremski Program na rzecz osób starszych na lata 2017 – 2025</w:t>
    </w:r>
  </w:p>
  <w:p w:rsidR="00C23ECE" w:rsidRDefault="00C23E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ECE" w:rsidRDefault="00C23ECE" w:rsidP="00E577DF">
      <w:pPr>
        <w:spacing w:after="0" w:line="240" w:lineRule="auto"/>
      </w:pPr>
      <w:r>
        <w:separator/>
      </w:r>
    </w:p>
  </w:footnote>
  <w:footnote w:type="continuationSeparator" w:id="0">
    <w:p w:rsidR="00C23ECE" w:rsidRDefault="00C23ECE" w:rsidP="00E57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ECE" w:rsidRDefault="00C23ECE">
    <w:pPr>
      <w:pStyle w:val="Header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106.5pt;margin-top:-10.65pt;width:306pt;height:7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" stroked="f">
          <v:textbox>
            <w:txbxContent>
              <w:p w:rsidR="00C23ECE" w:rsidRPr="00A51144" w:rsidRDefault="00C23ECE" w:rsidP="00A51144">
                <w:pPr>
                  <w:spacing w:after="0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A51144">
                  <w:rPr>
                    <w:rFonts w:ascii="Times New Roman" w:hAnsi="Times New Roman"/>
                    <w:b/>
                    <w:sz w:val="28"/>
                    <w:szCs w:val="32"/>
                  </w:rPr>
                  <w:t>Ośrodek Pomocy Społecznej</w:t>
                </w:r>
              </w:p>
              <w:p w:rsidR="00C23ECE" w:rsidRPr="00A51144" w:rsidRDefault="00C23ECE" w:rsidP="00A51144">
                <w:pPr>
                  <w:spacing w:after="0"/>
                  <w:rPr>
                    <w:rFonts w:ascii="Times New Roman" w:hAnsi="Times New Roman"/>
                  </w:rPr>
                </w:pPr>
                <w:r w:rsidRPr="00A51144">
                  <w:rPr>
                    <w:rFonts w:ascii="Times New Roman" w:hAnsi="Times New Roman"/>
                  </w:rPr>
                  <w:t>63-100 Śrem, ul. Stefana Grota Roweckiego 31</w:t>
                </w:r>
              </w:p>
              <w:p w:rsidR="00C23ECE" w:rsidRPr="00A51144" w:rsidRDefault="00C23ECE" w:rsidP="00A51144">
                <w:pPr>
                  <w:spacing w:after="0"/>
                  <w:rPr>
                    <w:rFonts w:ascii="Times New Roman" w:hAnsi="Times New Roman"/>
                  </w:rPr>
                </w:pPr>
                <w:r w:rsidRPr="00A51144">
                  <w:rPr>
                    <w:rFonts w:ascii="Times New Roman" w:hAnsi="Times New Roman"/>
                  </w:rPr>
                  <w:t>tel. 61 28 36 107</w:t>
                </w:r>
              </w:p>
              <w:p w:rsidR="00C23ECE" w:rsidRPr="00FC0F02" w:rsidRDefault="00C23ECE" w:rsidP="00A51144">
                <w:pPr>
                  <w:spacing w:after="0"/>
                  <w:rPr>
                    <w:rFonts w:ascii="Times New Roman" w:hAnsi="Times New Roman"/>
                  </w:rPr>
                </w:pPr>
                <w:r w:rsidRPr="00FC0F02">
                  <w:rPr>
                    <w:rFonts w:ascii="Times New Roman" w:hAnsi="Times New Roman"/>
                  </w:rPr>
                  <w:t>e-mail: ops@ops.srem.pl, http://www.ops.srem.pl</w:t>
                </w:r>
              </w:p>
            </w:txbxContent>
          </v:textbox>
        </v:shape>
      </w:pict>
    </w: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50" type="#_x0000_t75" style="position:absolute;margin-left:-4.5pt;margin-top:-14.4pt;width:100.45pt;height:71.75pt;z-index:251656192;visibility:visible" wrapcoords="-161 0 -161 21375 21600 21375 21600 0 -161 0">
          <v:imagedata r:id="rId1" o:title=""/>
          <w10:wrap type="through"/>
        </v:shape>
      </w:pict>
    </w:r>
  </w:p>
  <w:p w:rsidR="00C23ECE" w:rsidRDefault="00C23ECE">
    <w:pPr>
      <w:pStyle w:val="Header"/>
    </w:pPr>
  </w:p>
  <w:p w:rsidR="00C23ECE" w:rsidRDefault="00C23ECE">
    <w:pPr>
      <w:pStyle w:val="Header"/>
    </w:pPr>
  </w:p>
  <w:p w:rsidR="00C23ECE" w:rsidRDefault="00C23ECE">
    <w:pPr>
      <w:pStyle w:val="Header"/>
    </w:pPr>
  </w:p>
  <w:p w:rsidR="00C23ECE" w:rsidRDefault="00C23ECE">
    <w:pPr>
      <w:pStyle w:val="Header"/>
    </w:pPr>
  </w:p>
  <w:p w:rsidR="00C23ECE" w:rsidRDefault="00C23ECE">
    <w:pPr>
      <w:pStyle w:val="Header"/>
    </w:pPr>
  </w:p>
  <w:p w:rsidR="00C23ECE" w:rsidRDefault="00C23ECE">
    <w:pPr>
      <w:pStyle w:val="Header"/>
    </w:pPr>
    <w:r>
      <w:rPr>
        <w:noProof/>
        <w:lang w:eastAsia="pl-PL"/>
      </w:rPr>
      <w:pict>
        <v:line id="Łącznik prosty 4" o:spid="_x0000_s2051" style="position:absolute;z-index:251658240;visibility:visible" from="0,1.45pt" to="453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" strokecolor="#94b64e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C61"/>
    <w:multiLevelType w:val="hybridMultilevel"/>
    <w:tmpl w:val="B9B4DA50"/>
    <w:lvl w:ilvl="0" w:tplc="C66A4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528C6"/>
    <w:multiLevelType w:val="hybridMultilevel"/>
    <w:tmpl w:val="21B21B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B55091"/>
    <w:multiLevelType w:val="hybridMultilevel"/>
    <w:tmpl w:val="869EF3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9B6C86"/>
    <w:multiLevelType w:val="hybridMultilevel"/>
    <w:tmpl w:val="5AAAB0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687"/>
    <w:rsid w:val="000141A4"/>
    <w:rsid w:val="000B1041"/>
    <w:rsid w:val="0010161F"/>
    <w:rsid w:val="00114506"/>
    <w:rsid w:val="00154CC7"/>
    <w:rsid w:val="00181923"/>
    <w:rsid w:val="00186B34"/>
    <w:rsid w:val="001B17FD"/>
    <w:rsid w:val="001C6A93"/>
    <w:rsid w:val="001D45FA"/>
    <w:rsid w:val="001F1A79"/>
    <w:rsid w:val="00202784"/>
    <w:rsid w:val="00226E49"/>
    <w:rsid w:val="0027290E"/>
    <w:rsid w:val="00287F53"/>
    <w:rsid w:val="00291CA3"/>
    <w:rsid w:val="002A7EF6"/>
    <w:rsid w:val="00313EFB"/>
    <w:rsid w:val="00373ED4"/>
    <w:rsid w:val="00427B76"/>
    <w:rsid w:val="00432316"/>
    <w:rsid w:val="00444F66"/>
    <w:rsid w:val="00466DCC"/>
    <w:rsid w:val="0047098A"/>
    <w:rsid w:val="004A0928"/>
    <w:rsid w:val="004A2A1A"/>
    <w:rsid w:val="004C780D"/>
    <w:rsid w:val="005106F0"/>
    <w:rsid w:val="005238E1"/>
    <w:rsid w:val="00525363"/>
    <w:rsid w:val="005C3363"/>
    <w:rsid w:val="005C6808"/>
    <w:rsid w:val="006567B9"/>
    <w:rsid w:val="0066207C"/>
    <w:rsid w:val="006B7474"/>
    <w:rsid w:val="00831340"/>
    <w:rsid w:val="00850F55"/>
    <w:rsid w:val="008A5687"/>
    <w:rsid w:val="008E0E5B"/>
    <w:rsid w:val="008F6E7D"/>
    <w:rsid w:val="0090696F"/>
    <w:rsid w:val="00931E3C"/>
    <w:rsid w:val="00965902"/>
    <w:rsid w:val="009806E5"/>
    <w:rsid w:val="00A036B3"/>
    <w:rsid w:val="00A13375"/>
    <w:rsid w:val="00A1749B"/>
    <w:rsid w:val="00A21803"/>
    <w:rsid w:val="00A51144"/>
    <w:rsid w:val="00AA112E"/>
    <w:rsid w:val="00B1154F"/>
    <w:rsid w:val="00B60F5E"/>
    <w:rsid w:val="00B812AE"/>
    <w:rsid w:val="00B90EAC"/>
    <w:rsid w:val="00BE4F52"/>
    <w:rsid w:val="00BF1A31"/>
    <w:rsid w:val="00C15F26"/>
    <w:rsid w:val="00C20EA3"/>
    <w:rsid w:val="00C23ECE"/>
    <w:rsid w:val="00C26249"/>
    <w:rsid w:val="00C81E1C"/>
    <w:rsid w:val="00CB1930"/>
    <w:rsid w:val="00D55C8E"/>
    <w:rsid w:val="00D9202F"/>
    <w:rsid w:val="00DA062E"/>
    <w:rsid w:val="00E472DE"/>
    <w:rsid w:val="00E577DF"/>
    <w:rsid w:val="00E74C3D"/>
    <w:rsid w:val="00EB218B"/>
    <w:rsid w:val="00EC2C29"/>
    <w:rsid w:val="00ED3A00"/>
    <w:rsid w:val="00EE66D0"/>
    <w:rsid w:val="00F1042D"/>
    <w:rsid w:val="00F573B3"/>
    <w:rsid w:val="00FA4379"/>
    <w:rsid w:val="00FC0F02"/>
    <w:rsid w:val="00FF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6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A5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A568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8A5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5687"/>
    <w:rPr>
      <w:rFonts w:ascii="Calibri" w:hAnsi="Calibri" w:cs="Times New Roman"/>
    </w:rPr>
  </w:style>
  <w:style w:type="paragraph" w:styleId="ListParagraph">
    <w:name w:val="List Paragraph"/>
    <w:basedOn w:val="Normal"/>
    <w:uiPriority w:val="99"/>
    <w:qFormat/>
    <w:rsid w:val="00EE66D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F104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1042D"/>
    <w:rPr>
      <w:rFonts w:ascii="Calibri" w:hAnsi="Calibri" w:cs="Times New Roman"/>
    </w:rPr>
  </w:style>
  <w:style w:type="paragraph" w:customStyle="1" w:styleId="Default">
    <w:name w:val="Default"/>
    <w:uiPriority w:val="99"/>
    <w:rsid w:val="00373ED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57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73B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60</Words>
  <Characters>361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PAKT NA RZECZ MODELU LOKALNEJ WSPÓŁPRACY</dc:title>
  <dc:subject/>
  <dc:creator>asiar</dc:creator>
  <cp:keywords/>
  <dc:description/>
  <cp:lastModifiedBy>pc1</cp:lastModifiedBy>
  <cp:revision>2</cp:revision>
  <cp:lastPrinted>2017-09-07T06:08:00Z</cp:lastPrinted>
  <dcterms:created xsi:type="dcterms:W3CDTF">2017-09-12T07:40:00Z</dcterms:created>
  <dcterms:modified xsi:type="dcterms:W3CDTF">2017-09-12T07:40:00Z</dcterms:modified>
</cp:coreProperties>
</file>