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CA3" w:rsidRPr="000A7959" w:rsidRDefault="00561CA3" w:rsidP="00315F5A">
      <w:pPr>
        <w:ind w:left="7788"/>
        <w:rPr>
          <w:sz w:val="24"/>
          <w:szCs w:val="24"/>
        </w:rPr>
      </w:pPr>
      <w:r w:rsidRPr="000A7959">
        <w:rPr>
          <w:sz w:val="24"/>
          <w:szCs w:val="24"/>
        </w:rPr>
        <w:t>Załącznik nr 1</w:t>
      </w:r>
    </w:p>
    <w:p w:rsidR="00561CA3" w:rsidRPr="000A7959" w:rsidRDefault="00561CA3" w:rsidP="000A7959">
      <w:pPr>
        <w:rPr>
          <w:sz w:val="24"/>
          <w:szCs w:val="24"/>
        </w:rPr>
      </w:pPr>
    </w:p>
    <w:p w:rsidR="00561CA3" w:rsidRDefault="00561CA3" w:rsidP="000A7959">
      <w:pPr>
        <w:jc w:val="center"/>
        <w:rPr>
          <w:sz w:val="24"/>
          <w:szCs w:val="24"/>
        </w:rPr>
      </w:pPr>
      <w:r w:rsidRPr="000A7959">
        <w:rPr>
          <w:sz w:val="24"/>
          <w:szCs w:val="24"/>
        </w:rPr>
        <w:t>Formularz do konsultacji projektu</w:t>
      </w:r>
    </w:p>
    <w:p w:rsidR="00561CA3" w:rsidRPr="000A7959" w:rsidRDefault="00561CA3" w:rsidP="000A7959">
      <w:pPr>
        <w:jc w:val="center"/>
        <w:rPr>
          <w:sz w:val="24"/>
          <w:szCs w:val="24"/>
        </w:rPr>
      </w:pPr>
    </w:p>
    <w:p w:rsidR="00561CA3" w:rsidRPr="005B113C" w:rsidRDefault="00561CA3" w:rsidP="000A7959">
      <w:pPr>
        <w:jc w:val="center"/>
        <w:rPr>
          <w:b/>
          <w:bCs/>
          <w:sz w:val="24"/>
          <w:szCs w:val="24"/>
        </w:rPr>
      </w:pPr>
      <w:r w:rsidRPr="005B113C">
        <w:rPr>
          <w:b/>
          <w:bCs/>
          <w:sz w:val="24"/>
          <w:szCs w:val="24"/>
        </w:rPr>
        <w:t>ŚREMSKI PROGRAM</w:t>
      </w:r>
      <w:r>
        <w:rPr>
          <w:b/>
          <w:bCs/>
          <w:sz w:val="24"/>
          <w:szCs w:val="24"/>
        </w:rPr>
        <w:t xml:space="preserve"> </w:t>
      </w:r>
      <w:r w:rsidRPr="005B113C">
        <w:rPr>
          <w:b/>
          <w:bCs/>
          <w:sz w:val="24"/>
          <w:szCs w:val="24"/>
        </w:rPr>
        <w:t xml:space="preserve"> RODZINY DO 2020</w:t>
      </w:r>
    </w:p>
    <w:p w:rsidR="00561CA3" w:rsidRPr="005B113C" w:rsidRDefault="00561CA3" w:rsidP="000A7959">
      <w:pPr>
        <w:jc w:val="center"/>
        <w:rPr>
          <w:b/>
          <w:bCs/>
          <w:sz w:val="24"/>
          <w:szCs w:val="24"/>
        </w:rPr>
      </w:pPr>
    </w:p>
    <w:p w:rsidR="00561CA3" w:rsidRPr="000A7959" w:rsidRDefault="00561CA3" w:rsidP="000A7959">
      <w:pPr>
        <w:jc w:val="center"/>
        <w:rPr>
          <w:sz w:val="24"/>
          <w:szCs w:val="24"/>
        </w:rPr>
      </w:pPr>
    </w:p>
    <w:p w:rsidR="00561CA3" w:rsidRPr="000A7959" w:rsidRDefault="00561CA3" w:rsidP="000A7959">
      <w:pPr>
        <w:rPr>
          <w:b/>
          <w:sz w:val="24"/>
          <w:szCs w:val="24"/>
        </w:rPr>
      </w:pPr>
      <w:r w:rsidRPr="000A7959">
        <w:rPr>
          <w:b/>
          <w:sz w:val="24"/>
          <w:szCs w:val="24"/>
        </w:rPr>
        <w:t>I. Dane podmiotu zgłaszającego uwagi:</w:t>
      </w:r>
    </w:p>
    <w:p w:rsidR="00561CA3" w:rsidRPr="000A7959" w:rsidRDefault="00561CA3" w:rsidP="000A7959">
      <w:pPr>
        <w:rPr>
          <w:sz w:val="24"/>
          <w:szCs w:val="24"/>
        </w:rPr>
      </w:pPr>
    </w:p>
    <w:p w:rsidR="00561CA3" w:rsidRPr="000A7959" w:rsidRDefault="00561CA3" w:rsidP="000A7959">
      <w:pPr>
        <w:rPr>
          <w:sz w:val="24"/>
          <w:szCs w:val="24"/>
        </w:rPr>
      </w:pPr>
      <w:r w:rsidRPr="000A7959">
        <w:rPr>
          <w:sz w:val="24"/>
          <w:szCs w:val="24"/>
        </w:rPr>
        <w:t>Nazwa podmiotu ………………………………………………………………….</w:t>
      </w:r>
    </w:p>
    <w:p w:rsidR="00561CA3" w:rsidRPr="000A7959" w:rsidRDefault="00561CA3" w:rsidP="000A7959">
      <w:pPr>
        <w:rPr>
          <w:sz w:val="24"/>
          <w:szCs w:val="24"/>
        </w:rPr>
      </w:pPr>
    </w:p>
    <w:p w:rsidR="00561CA3" w:rsidRPr="000A7959" w:rsidRDefault="00561CA3" w:rsidP="000A7959">
      <w:pPr>
        <w:rPr>
          <w:sz w:val="24"/>
          <w:szCs w:val="24"/>
        </w:rPr>
      </w:pPr>
      <w:r w:rsidRPr="000A7959">
        <w:rPr>
          <w:sz w:val="24"/>
          <w:szCs w:val="24"/>
        </w:rPr>
        <w:t>Adres siedziby ……………………………………………………………………</w:t>
      </w:r>
    </w:p>
    <w:p w:rsidR="00561CA3" w:rsidRPr="000A7959" w:rsidRDefault="00561CA3" w:rsidP="000A7959">
      <w:pPr>
        <w:rPr>
          <w:sz w:val="24"/>
          <w:szCs w:val="24"/>
        </w:rPr>
      </w:pPr>
    </w:p>
    <w:p w:rsidR="00561CA3" w:rsidRPr="000A7959" w:rsidRDefault="00561CA3" w:rsidP="000A7959">
      <w:pPr>
        <w:rPr>
          <w:sz w:val="24"/>
          <w:szCs w:val="24"/>
        </w:rPr>
      </w:pPr>
      <w:r w:rsidRPr="000A7959">
        <w:rPr>
          <w:sz w:val="24"/>
          <w:szCs w:val="24"/>
        </w:rPr>
        <w:t>Telefon i adres e-mail do korespondencji ………………………………………..</w:t>
      </w:r>
    </w:p>
    <w:p w:rsidR="00561CA3" w:rsidRPr="000A7959" w:rsidRDefault="00561CA3" w:rsidP="000A7959">
      <w:pPr>
        <w:rPr>
          <w:sz w:val="24"/>
          <w:szCs w:val="24"/>
        </w:rPr>
      </w:pPr>
    </w:p>
    <w:p w:rsidR="00561CA3" w:rsidRPr="000A7959" w:rsidRDefault="00561CA3" w:rsidP="000A7959">
      <w:pPr>
        <w:rPr>
          <w:sz w:val="24"/>
          <w:szCs w:val="24"/>
        </w:rPr>
      </w:pPr>
      <w:r w:rsidRPr="000A7959">
        <w:rPr>
          <w:sz w:val="24"/>
          <w:szCs w:val="24"/>
        </w:rPr>
        <w:t>…………………………………………………………………………………….</w:t>
      </w:r>
    </w:p>
    <w:p w:rsidR="00561CA3" w:rsidRPr="000A7959" w:rsidRDefault="00561CA3" w:rsidP="000A7959">
      <w:pPr>
        <w:rPr>
          <w:sz w:val="24"/>
          <w:szCs w:val="24"/>
        </w:rPr>
      </w:pPr>
    </w:p>
    <w:p w:rsidR="00561CA3" w:rsidRPr="000A7959" w:rsidRDefault="00561CA3" w:rsidP="000A7959">
      <w:pPr>
        <w:rPr>
          <w:b/>
          <w:sz w:val="24"/>
          <w:szCs w:val="24"/>
        </w:rPr>
      </w:pPr>
      <w:r w:rsidRPr="000A7959">
        <w:rPr>
          <w:b/>
          <w:sz w:val="24"/>
          <w:szCs w:val="24"/>
        </w:rPr>
        <w:t>II. Proponowane zmiany:</w:t>
      </w:r>
    </w:p>
    <w:p w:rsidR="00561CA3" w:rsidRPr="000A7959" w:rsidRDefault="00561CA3" w:rsidP="000A79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3165"/>
        <w:gridCol w:w="3201"/>
        <w:gridCol w:w="2303"/>
      </w:tblGrid>
      <w:tr w:rsidR="00561CA3" w:rsidRPr="000A7959" w:rsidTr="00C23427">
        <w:tc>
          <w:tcPr>
            <w:tcW w:w="570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  <w:r w:rsidRPr="000A7959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165" w:type="dxa"/>
          </w:tcPr>
          <w:p w:rsidR="00561CA3" w:rsidRPr="000A7959" w:rsidRDefault="00561CA3" w:rsidP="005B113C">
            <w:pPr>
              <w:jc w:val="both"/>
              <w:rPr>
                <w:b/>
                <w:sz w:val="24"/>
                <w:szCs w:val="24"/>
              </w:rPr>
            </w:pPr>
            <w:r w:rsidRPr="000A7959">
              <w:rPr>
                <w:b/>
                <w:sz w:val="24"/>
                <w:szCs w:val="24"/>
              </w:rPr>
              <w:t>Cytat dokumentu, do którego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A7959">
              <w:rPr>
                <w:b/>
                <w:sz w:val="24"/>
                <w:szCs w:val="24"/>
              </w:rPr>
              <w:t>odnosi się uwaga                   (z podaniem strony)</w:t>
            </w:r>
          </w:p>
        </w:tc>
        <w:tc>
          <w:tcPr>
            <w:tcW w:w="3201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  <w:r w:rsidRPr="000A7959">
              <w:rPr>
                <w:b/>
                <w:sz w:val="24"/>
                <w:szCs w:val="24"/>
              </w:rPr>
              <w:t>Treść proponowanej zmiany</w:t>
            </w:r>
          </w:p>
        </w:tc>
        <w:tc>
          <w:tcPr>
            <w:tcW w:w="2303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  <w:r w:rsidRPr="000A7959">
              <w:rPr>
                <w:b/>
                <w:sz w:val="24"/>
                <w:szCs w:val="24"/>
              </w:rPr>
              <w:t>Uzasadnienie</w:t>
            </w:r>
          </w:p>
        </w:tc>
      </w:tr>
      <w:tr w:rsidR="00561CA3" w:rsidRPr="000A7959" w:rsidTr="00C23427">
        <w:tc>
          <w:tcPr>
            <w:tcW w:w="570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3165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03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</w:tr>
      <w:tr w:rsidR="00561CA3" w:rsidRPr="000A7959" w:rsidTr="00C23427">
        <w:tc>
          <w:tcPr>
            <w:tcW w:w="570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3165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</w:tr>
      <w:tr w:rsidR="00561CA3" w:rsidRPr="000A7959" w:rsidTr="00C23427">
        <w:tc>
          <w:tcPr>
            <w:tcW w:w="570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3165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</w:tr>
    </w:tbl>
    <w:p w:rsidR="00561CA3" w:rsidRPr="000A7959" w:rsidRDefault="00561CA3" w:rsidP="000A7959">
      <w:pPr>
        <w:rPr>
          <w:b/>
          <w:sz w:val="24"/>
          <w:szCs w:val="24"/>
        </w:rPr>
      </w:pPr>
    </w:p>
    <w:p w:rsidR="00561CA3" w:rsidRPr="000A7959" w:rsidRDefault="00561CA3" w:rsidP="000A7959">
      <w:pPr>
        <w:rPr>
          <w:b/>
          <w:sz w:val="24"/>
          <w:szCs w:val="24"/>
        </w:rPr>
      </w:pPr>
      <w:r w:rsidRPr="000A7959">
        <w:rPr>
          <w:b/>
          <w:sz w:val="24"/>
          <w:szCs w:val="24"/>
        </w:rPr>
        <w:t xml:space="preserve">III. Proponowane działania: </w:t>
      </w:r>
    </w:p>
    <w:p w:rsidR="00561CA3" w:rsidRPr="000A7959" w:rsidRDefault="00561CA3" w:rsidP="000A7959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3165"/>
        <w:gridCol w:w="3201"/>
        <w:gridCol w:w="2303"/>
      </w:tblGrid>
      <w:tr w:rsidR="00561CA3" w:rsidRPr="000A7959" w:rsidTr="00C23427">
        <w:tc>
          <w:tcPr>
            <w:tcW w:w="570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  <w:r w:rsidRPr="000A7959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165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  <w:r w:rsidRPr="000A7959">
              <w:rPr>
                <w:b/>
                <w:sz w:val="24"/>
                <w:szCs w:val="24"/>
              </w:rPr>
              <w:t xml:space="preserve">Proponowane działanie </w:t>
            </w:r>
          </w:p>
        </w:tc>
        <w:tc>
          <w:tcPr>
            <w:tcW w:w="3201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  <w:r w:rsidRPr="000A7959">
              <w:rPr>
                <w:b/>
                <w:sz w:val="24"/>
                <w:szCs w:val="24"/>
              </w:rPr>
              <w:t>Obszar, w którym działanie ma być zrealizowane</w:t>
            </w:r>
          </w:p>
        </w:tc>
        <w:tc>
          <w:tcPr>
            <w:tcW w:w="2303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  <w:r w:rsidRPr="000A7959">
              <w:rPr>
                <w:b/>
                <w:sz w:val="24"/>
                <w:szCs w:val="24"/>
              </w:rPr>
              <w:t>Uzasadnienie</w:t>
            </w:r>
          </w:p>
        </w:tc>
      </w:tr>
      <w:tr w:rsidR="00561CA3" w:rsidRPr="000A7959" w:rsidTr="00C23427">
        <w:tc>
          <w:tcPr>
            <w:tcW w:w="570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3165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</w:tr>
      <w:tr w:rsidR="00561CA3" w:rsidRPr="000A7959" w:rsidTr="00C23427">
        <w:tc>
          <w:tcPr>
            <w:tcW w:w="570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3165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</w:tr>
      <w:tr w:rsidR="00561CA3" w:rsidRPr="000A7959" w:rsidTr="00C23427">
        <w:tc>
          <w:tcPr>
            <w:tcW w:w="570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3165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561CA3" w:rsidRPr="000A7959" w:rsidRDefault="00561CA3" w:rsidP="000A7959">
            <w:pPr>
              <w:rPr>
                <w:b/>
                <w:sz w:val="24"/>
                <w:szCs w:val="24"/>
              </w:rPr>
            </w:pPr>
          </w:p>
        </w:tc>
      </w:tr>
    </w:tbl>
    <w:p w:rsidR="00561CA3" w:rsidRPr="000A7959" w:rsidRDefault="00561CA3" w:rsidP="000A7959">
      <w:pPr>
        <w:rPr>
          <w:b/>
          <w:sz w:val="24"/>
          <w:szCs w:val="24"/>
        </w:rPr>
      </w:pPr>
    </w:p>
    <w:p w:rsidR="00561CA3" w:rsidRPr="000A7959" w:rsidRDefault="00561CA3" w:rsidP="000A7959">
      <w:pPr>
        <w:rPr>
          <w:b/>
          <w:sz w:val="24"/>
          <w:szCs w:val="24"/>
        </w:rPr>
      </w:pPr>
      <w:r w:rsidRPr="000A7959">
        <w:rPr>
          <w:b/>
          <w:sz w:val="24"/>
          <w:szCs w:val="24"/>
        </w:rPr>
        <w:t xml:space="preserve">                                                                                   </w:t>
      </w:r>
    </w:p>
    <w:p w:rsidR="00561CA3" w:rsidRPr="000A7959" w:rsidRDefault="00561CA3" w:rsidP="000A7959">
      <w:pPr>
        <w:rPr>
          <w:b/>
          <w:sz w:val="24"/>
          <w:szCs w:val="24"/>
        </w:rPr>
      </w:pPr>
      <w:r w:rsidRPr="000A7959">
        <w:rPr>
          <w:b/>
          <w:sz w:val="24"/>
          <w:szCs w:val="24"/>
        </w:rPr>
        <w:t>IV. Uwagi i opinie</w:t>
      </w:r>
    </w:p>
    <w:p w:rsidR="00561CA3" w:rsidRPr="000A7959" w:rsidRDefault="00561CA3" w:rsidP="000A7959">
      <w:pPr>
        <w:rPr>
          <w:b/>
          <w:sz w:val="24"/>
          <w:szCs w:val="24"/>
        </w:rPr>
      </w:pPr>
    </w:p>
    <w:p w:rsidR="00561CA3" w:rsidRPr="000A7959" w:rsidRDefault="00561CA3" w:rsidP="000A7959">
      <w:pPr>
        <w:rPr>
          <w:b/>
          <w:sz w:val="24"/>
          <w:szCs w:val="24"/>
        </w:rPr>
      </w:pPr>
      <w:r w:rsidRPr="000A7959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sz w:val="24"/>
          <w:szCs w:val="24"/>
        </w:rPr>
        <w:t>………………………………………</w:t>
      </w:r>
    </w:p>
    <w:p w:rsidR="00561CA3" w:rsidRPr="00315F5A" w:rsidRDefault="00561CA3" w:rsidP="00315F5A">
      <w:pPr>
        <w:rPr>
          <w:b/>
          <w:sz w:val="24"/>
          <w:szCs w:val="24"/>
        </w:rPr>
      </w:pPr>
      <w:r w:rsidRPr="00315F5A">
        <w:rPr>
          <w:b/>
          <w:sz w:val="24"/>
          <w:szCs w:val="24"/>
        </w:rPr>
        <w:t>……………………………………………………………………………………………………</w:t>
      </w:r>
    </w:p>
    <w:p w:rsidR="00561CA3" w:rsidRPr="00315F5A" w:rsidRDefault="00561CA3" w:rsidP="00315F5A">
      <w:pPr>
        <w:rPr>
          <w:b/>
          <w:sz w:val="24"/>
          <w:szCs w:val="24"/>
        </w:rPr>
      </w:pPr>
      <w:r w:rsidRPr="00315F5A">
        <w:rPr>
          <w:b/>
          <w:sz w:val="24"/>
          <w:szCs w:val="24"/>
        </w:rPr>
        <w:t>……………………………………………………………………………………………………</w:t>
      </w:r>
    </w:p>
    <w:p w:rsidR="00561CA3" w:rsidRPr="000A7959" w:rsidRDefault="00561CA3" w:rsidP="000A7959">
      <w:pPr>
        <w:rPr>
          <w:b/>
          <w:sz w:val="24"/>
          <w:szCs w:val="24"/>
        </w:rPr>
      </w:pPr>
    </w:p>
    <w:p w:rsidR="00561CA3" w:rsidRDefault="00561CA3" w:rsidP="000A7959">
      <w:pPr>
        <w:rPr>
          <w:b/>
          <w:sz w:val="24"/>
          <w:szCs w:val="24"/>
        </w:rPr>
      </w:pPr>
    </w:p>
    <w:p w:rsidR="00561CA3" w:rsidRDefault="00561CA3" w:rsidP="000A7959">
      <w:pPr>
        <w:rPr>
          <w:b/>
          <w:sz w:val="24"/>
          <w:szCs w:val="24"/>
        </w:rPr>
      </w:pPr>
    </w:p>
    <w:p w:rsidR="00561CA3" w:rsidRPr="000A7959" w:rsidRDefault="00561CA3" w:rsidP="000A7959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…………………………………………………….</w:t>
      </w:r>
    </w:p>
    <w:p w:rsidR="00561CA3" w:rsidRPr="000A7959" w:rsidRDefault="00561CA3" w:rsidP="000A7959">
      <w:pPr>
        <w:rPr>
          <w:b/>
          <w:sz w:val="24"/>
          <w:szCs w:val="24"/>
        </w:rPr>
      </w:pPr>
      <w:r w:rsidRPr="000A7959">
        <w:rPr>
          <w:b/>
          <w:sz w:val="24"/>
          <w:szCs w:val="24"/>
        </w:rPr>
        <w:tab/>
      </w:r>
      <w:r w:rsidRPr="000A7959">
        <w:rPr>
          <w:b/>
          <w:sz w:val="24"/>
          <w:szCs w:val="24"/>
        </w:rPr>
        <w:tab/>
      </w:r>
      <w:r w:rsidRPr="000A7959">
        <w:rPr>
          <w:b/>
          <w:sz w:val="24"/>
          <w:szCs w:val="24"/>
        </w:rPr>
        <w:tab/>
      </w:r>
      <w:r w:rsidRPr="000A7959">
        <w:rPr>
          <w:b/>
          <w:sz w:val="24"/>
          <w:szCs w:val="24"/>
        </w:rPr>
        <w:tab/>
      </w:r>
      <w:r w:rsidRPr="000A7959">
        <w:rPr>
          <w:b/>
          <w:sz w:val="24"/>
          <w:szCs w:val="24"/>
        </w:rPr>
        <w:tab/>
      </w:r>
      <w:r w:rsidRPr="000A7959">
        <w:rPr>
          <w:b/>
          <w:sz w:val="24"/>
          <w:szCs w:val="24"/>
        </w:rPr>
        <w:tab/>
        <w:t xml:space="preserve">                     data, imię i nazwisko osoby </w:t>
      </w:r>
    </w:p>
    <w:p w:rsidR="00561CA3" w:rsidRPr="000A7959" w:rsidRDefault="00561CA3" w:rsidP="000A7959">
      <w:pPr>
        <w:rPr>
          <w:b/>
          <w:sz w:val="24"/>
          <w:szCs w:val="24"/>
        </w:rPr>
      </w:pPr>
      <w:r w:rsidRPr="000A7959">
        <w:rPr>
          <w:b/>
          <w:sz w:val="24"/>
          <w:szCs w:val="24"/>
        </w:rPr>
        <w:t xml:space="preserve">                                                                                zgłaszającej opinie w imieniu podmiotu</w:t>
      </w:r>
    </w:p>
    <w:p w:rsidR="00561CA3" w:rsidRPr="000A7959" w:rsidRDefault="00561CA3" w:rsidP="000A7959">
      <w:pPr>
        <w:rPr>
          <w:b/>
          <w:sz w:val="24"/>
          <w:szCs w:val="24"/>
        </w:rPr>
      </w:pPr>
      <w:r w:rsidRPr="000A7959">
        <w:rPr>
          <w:b/>
          <w:sz w:val="24"/>
          <w:szCs w:val="24"/>
        </w:rPr>
        <w:t xml:space="preserve">                       </w:t>
      </w:r>
    </w:p>
    <w:p w:rsidR="00561CA3" w:rsidRPr="000A7959" w:rsidRDefault="00561CA3" w:rsidP="000A7959">
      <w:pPr>
        <w:rPr>
          <w:b/>
          <w:sz w:val="24"/>
          <w:szCs w:val="24"/>
        </w:rPr>
      </w:pPr>
    </w:p>
    <w:p w:rsidR="00561CA3" w:rsidRPr="000A7959" w:rsidRDefault="00561CA3" w:rsidP="000A7959">
      <w:pPr>
        <w:rPr>
          <w:b/>
          <w:sz w:val="24"/>
          <w:szCs w:val="24"/>
        </w:rPr>
      </w:pPr>
    </w:p>
    <w:p w:rsidR="00561CA3" w:rsidRPr="000A7959" w:rsidRDefault="00561CA3" w:rsidP="000A7959">
      <w:pPr>
        <w:rPr>
          <w:b/>
          <w:sz w:val="24"/>
          <w:szCs w:val="24"/>
        </w:rPr>
      </w:pPr>
    </w:p>
    <w:p w:rsidR="00561CA3" w:rsidRPr="000A7959" w:rsidRDefault="00561CA3" w:rsidP="000A7959">
      <w:pPr>
        <w:rPr>
          <w:b/>
          <w:sz w:val="24"/>
          <w:szCs w:val="24"/>
        </w:rPr>
      </w:pPr>
      <w:r w:rsidRPr="000A7959">
        <w:rPr>
          <w:b/>
          <w:sz w:val="24"/>
          <w:szCs w:val="24"/>
        </w:rPr>
        <w:t xml:space="preserve">                                               </w:t>
      </w:r>
    </w:p>
    <w:p w:rsidR="00561CA3" w:rsidRPr="000A7959" w:rsidRDefault="00561CA3" w:rsidP="000A7959">
      <w:pPr>
        <w:rPr>
          <w:b/>
          <w:sz w:val="24"/>
          <w:szCs w:val="24"/>
        </w:rPr>
      </w:pPr>
      <w:r w:rsidRPr="000A7959">
        <w:rPr>
          <w:b/>
          <w:sz w:val="24"/>
          <w:szCs w:val="24"/>
        </w:rPr>
        <w:t>Wypełniony formularz prosimy przesłać na adres:</w:t>
      </w:r>
    </w:p>
    <w:p w:rsidR="00561CA3" w:rsidRDefault="00561CA3" w:rsidP="000A7959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marta.tomyslak@ops.srem.pl</w:t>
      </w:r>
    </w:p>
    <w:p w:rsidR="00561CA3" w:rsidRPr="005B113C" w:rsidRDefault="00561CA3" w:rsidP="000A7959">
      <w:pPr>
        <w:rPr>
          <w:b/>
          <w:sz w:val="24"/>
          <w:szCs w:val="24"/>
          <w:u w:val="single"/>
        </w:rPr>
      </w:pPr>
      <w:r w:rsidRPr="005B113C">
        <w:rPr>
          <w:b/>
          <w:sz w:val="24"/>
          <w:szCs w:val="24"/>
          <w:u w:val="single"/>
        </w:rPr>
        <w:t>w terminie do dnia 27  marca 2017 roku do godziny 15.00</w:t>
      </w:r>
    </w:p>
    <w:p w:rsidR="00561CA3" w:rsidRPr="000A7959" w:rsidRDefault="00561CA3" w:rsidP="000A7959">
      <w:pPr>
        <w:rPr>
          <w:b/>
          <w:sz w:val="24"/>
          <w:szCs w:val="24"/>
        </w:rPr>
      </w:pPr>
    </w:p>
    <w:p w:rsidR="00561CA3" w:rsidRPr="000A7959" w:rsidRDefault="00561CA3" w:rsidP="000A7959">
      <w:pPr>
        <w:rPr>
          <w:b/>
          <w:sz w:val="24"/>
          <w:szCs w:val="24"/>
        </w:rPr>
      </w:pPr>
      <w:r w:rsidRPr="000A7959">
        <w:rPr>
          <w:b/>
          <w:sz w:val="24"/>
          <w:szCs w:val="24"/>
        </w:rPr>
        <w:t xml:space="preserve">Podmiot odpowiedzialny: Ośrodek Pomocy Społecznej w Śremie </w:t>
      </w:r>
    </w:p>
    <w:p w:rsidR="00561CA3" w:rsidRPr="000A7959" w:rsidRDefault="00561CA3" w:rsidP="000A7959">
      <w:pPr>
        <w:rPr>
          <w:sz w:val="24"/>
          <w:szCs w:val="24"/>
        </w:rPr>
      </w:pPr>
    </w:p>
    <w:p w:rsidR="00561CA3" w:rsidRPr="000A7959" w:rsidRDefault="00561CA3" w:rsidP="000A7959"/>
    <w:sectPr w:rsidR="00561CA3" w:rsidRPr="000A7959" w:rsidSect="00D146A3">
      <w:headerReference w:type="first" r:id="rId7"/>
      <w:footerReference w:type="first" r:id="rId8"/>
      <w:pgSz w:w="11906" w:h="16838" w:code="9"/>
      <w:pgMar w:top="1134" w:right="1134" w:bottom="1134" w:left="1418" w:header="624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CA3" w:rsidRDefault="00561CA3">
      <w:r>
        <w:separator/>
      </w:r>
    </w:p>
  </w:endnote>
  <w:endnote w:type="continuationSeparator" w:id="0">
    <w:p w:rsidR="00561CA3" w:rsidRDefault="00561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CA3" w:rsidRDefault="00561CA3" w:rsidP="00D146A3">
    <w:pPr>
      <w:pStyle w:val="Footer"/>
      <w:jc w:val="right"/>
      <w:rPr>
        <w:sz w:val="22"/>
        <w:szCs w:val="22"/>
      </w:rPr>
    </w:pPr>
  </w:p>
  <w:p w:rsidR="00561CA3" w:rsidRDefault="00561CA3" w:rsidP="00D146A3">
    <w:pPr>
      <w:pStyle w:val="Footer"/>
      <w:jc w:val="right"/>
      <w:rPr>
        <w:sz w:val="22"/>
        <w:szCs w:val="22"/>
      </w:rPr>
    </w:pPr>
    <w:r>
      <w:rPr>
        <w:noProof/>
      </w:rPr>
      <w:pict>
        <v:line id="Line 16" o:spid="_x0000_s2052" style="position:absolute;left:0;text-align:left;z-index:251659264;visibility:visible" from="-2.35pt,3.6pt" to="467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" strokecolor="#8ca800" strokeweight="1.5pt"/>
      </w:pict>
    </w:r>
  </w:p>
  <w:p w:rsidR="00561CA3" w:rsidRPr="00D146A3" w:rsidRDefault="00561CA3" w:rsidP="00D146A3">
    <w:pPr>
      <w:pStyle w:val="Footer"/>
      <w:jc w:val="right"/>
      <w:rPr>
        <w:sz w:val="22"/>
        <w:szCs w:val="22"/>
      </w:rPr>
    </w:pPr>
    <w:r w:rsidRPr="00D146A3">
      <w:rPr>
        <w:sz w:val="22"/>
        <w:szCs w:val="22"/>
      </w:rPr>
      <w:t xml:space="preserve">Strona </w:t>
    </w:r>
    <w:r w:rsidRPr="00D146A3">
      <w:rPr>
        <w:sz w:val="22"/>
        <w:szCs w:val="22"/>
      </w:rPr>
      <w:fldChar w:fldCharType="begin"/>
    </w:r>
    <w:r w:rsidRPr="00D146A3">
      <w:rPr>
        <w:sz w:val="22"/>
        <w:szCs w:val="22"/>
      </w:rPr>
      <w:instrText xml:space="preserve"> PAGE </w:instrText>
    </w:r>
    <w:r w:rsidRPr="00D146A3">
      <w:rPr>
        <w:sz w:val="22"/>
        <w:szCs w:val="22"/>
      </w:rPr>
      <w:fldChar w:fldCharType="separate"/>
    </w:r>
    <w:r>
      <w:rPr>
        <w:noProof/>
        <w:sz w:val="22"/>
        <w:szCs w:val="22"/>
      </w:rPr>
      <w:t>1</w:t>
    </w:r>
    <w:r w:rsidRPr="00D146A3">
      <w:rPr>
        <w:sz w:val="22"/>
        <w:szCs w:val="22"/>
      </w:rPr>
      <w:fldChar w:fldCharType="end"/>
    </w:r>
    <w:r w:rsidRPr="00D146A3">
      <w:rPr>
        <w:sz w:val="22"/>
        <w:szCs w:val="22"/>
      </w:rPr>
      <w:t xml:space="preserve"> z </w:t>
    </w:r>
    <w:r w:rsidRPr="00D146A3">
      <w:rPr>
        <w:sz w:val="22"/>
        <w:szCs w:val="22"/>
      </w:rPr>
      <w:fldChar w:fldCharType="begin"/>
    </w:r>
    <w:r w:rsidRPr="00D146A3">
      <w:rPr>
        <w:sz w:val="22"/>
        <w:szCs w:val="22"/>
      </w:rPr>
      <w:instrText xml:space="preserve"> NUMPAGES </w:instrText>
    </w:r>
    <w:r w:rsidRPr="00D146A3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D146A3">
      <w:rPr>
        <w:sz w:val="22"/>
        <w:szCs w:val="22"/>
      </w:rPr>
      <w:fldChar w:fldCharType="end"/>
    </w:r>
  </w:p>
  <w:p w:rsidR="00561CA3" w:rsidRPr="00D146A3" w:rsidRDefault="00561CA3">
    <w:pPr>
      <w:pStyle w:val="Footer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CA3" w:rsidRDefault="00561CA3">
      <w:r>
        <w:separator/>
      </w:r>
    </w:p>
  </w:footnote>
  <w:footnote w:type="continuationSeparator" w:id="0">
    <w:p w:rsidR="00561CA3" w:rsidRDefault="00561C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CA3" w:rsidRDefault="00561CA3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133.45pt;margin-top:-1pt;width:306pt;height:98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nuhAIAABE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" stroked="f">
          <v:textbox>
            <w:txbxContent>
              <w:p w:rsidR="00561CA3" w:rsidRPr="008E1D0A" w:rsidRDefault="00561CA3" w:rsidP="008E1D0A">
                <w:pPr>
                  <w:rPr>
                    <w:b/>
                    <w:sz w:val="32"/>
                    <w:szCs w:val="32"/>
                  </w:rPr>
                </w:pPr>
                <w:r w:rsidRPr="008E1D0A">
                  <w:rPr>
                    <w:b/>
                    <w:sz w:val="32"/>
                    <w:szCs w:val="32"/>
                  </w:rPr>
                  <w:t>Ośrodek Pomocy Społecznej</w:t>
                </w:r>
              </w:p>
              <w:p w:rsidR="00561CA3" w:rsidRPr="008E1D0A" w:rsidRDefault="00561CA3" w:rsidP="008E1D0A">
                <w:pPr>
                  <w:rPr>
                    <w:sz w:val="20"/>
                    <w:szCs w:val="20"/>
                  </w:rPr>
                </w:pPr>
              </w:p>
              <w:p w:rsidR="00561CA3" w:rsidRPr="008E1D0A" w:rsidRDefault="00561CA3" w:rsidP="008E1D0A">
                <w:pPr>
                  <w:rPr>
                    <w:sz w:val="22"/>
                    <w:szCs w:val="22"/>
                  </w:rPr>
                </w:pPr>
                <w:r w:rsidRPr="008E1D0A">
                  <w:rPr>
                    <w:sz w:val="22"/>
                    <w:szCs w:val="22"/>
                  </w:rPr>
                  <w:t>63-100 Śrem, ul. Stefana Grota Roweckiego 31</w:t>
                </w:r>
              </w:p>
              <w:p w:rsidR="00561CA3" w:rsidRPr="0032506C" w:rsidRDefault="00561CA3" w:rsidP="008E1D0A">
                <w:pPr>
                  <w:rPr>
                    <w:sz w:val="22"/>
                    <w:szCs w:val="22"/>
                  </w:rPr>
                </w:pPr>
                <w:r w:rsidRPr="0032506C">
                  <w:rPr>
                    <w:sz w:val="22"/>
                    <w:szCs w:val="22"/>
                  </w:rPr>
                  <w:t>tel. 61 28 36 107</w:t>
                </w:r>
              </w:p>
              <w:p w:rsidR="00561CA3" w:rsidRPr="00977375" w:rsidRDefault="00561CA3" w:rsidP="008E1D0A">
                <w:pPr>
                  <w:rPr>
                    <w:sz w:val="22"/>
                    <w:szCs w:val="22"/>
                  </w:rPr>
                </w:pPr>
                <w:r w:rsidRPr="00977375">
                  <w:rPr>
                    <w:sz w:val="22"/>
                    <w:szCs w:val="22"/>
                  </w:rPr>
                  <w:t>e-mail: ops@ops.srem.pl, http://www.ops.srem.pl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9" o:spid="_x0000_s2050" type="#_x0000_t75" alt="logo_ops_nowe" style="position:absolute;margin-left:4.75pt;margin-top:-1.85pt;width:96.95pt;height:70.85pt;z-index:251656192;visibility:visible">
          <v:imagedata r:id="rId1" o:title=""/>
        </v:shape>
      </w:pict>
    </w:r>
  </w:p>
  <w:p w:rsidR="00561CA3" w:rsidRDefault="00561CA3">
    <w:pPr>
      <w:pStyle w:val="Header"/>
    </w:pPr>
  </w:p>
  <w:p w:rsidR="00561CA3" w:rsidRDefault="00561CA3">
    <w:pPr>
      <w:pStyle w:val="Header"/>
    </w:pPr>
  </w:p>
  <w:p w:rsidR="00561CA3" w:rsidRDefault="00561CA3">
    <w:pPr>
      <w:pStyle w:val="Header"/>
    </w:pPr>
  </w:p>
  <w:p w:rsidR="00561CA3" w:rsidRDefault="00561CA3">
    <w:pPr>
      <w:pStyle w:val="Header"/>
    </w:pPr>
  </w:p>
  <w:p w:rsidR="00561CA3" w:rsidRDefault="00561CA3">
    <w:pPr>
      <w:pStyle w:val="Header"/>
    </w:pPr>
    <w:r>
      <w:rPr>
        <w:noProof/>
      </w:rPr>
      <w:pict>
        <v:line id="Line 14" o:spid="_x0000_s2051" style="position:absolute;z-index:251658240;visibility:visible" from="-.05pt,6.6pt" to="469.8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" strokecolor="#8ca800" strokeweight="1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C45"/>
    <w:multiLevelType w:val="multilevel"/>
    <w:tmpl w:val="4C62D27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02663494"/>
    <w:multiLevelType w:val="hybridMultilevel"/>
    <w:tmpl w:val="98D6E2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1F0536"/>
    <w:multiLevelType w:val="hybridMultilevel"/>
    <w:tmpl w:val="4C62D2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6BBF"/>
    <w:rsid w:val="00012FA1"/>
    <w:rsid w:val="00021BF5"/>
    <w:rsid w:val="000343B0"/>
    <w:rsid w:val="000A7959"/>
    <w:rsid w:val="000B2D09"/>
    <w:rsid w:val="000E4993"/>
    <w:rsid w:val="00143FBB"/>
    <w:rsid w:val="00145683"/>
    <w:rsid w:val="001D143D"/>
    <w:rsid w:val="001F3F4F"/>
    <w:rsid w:val="00202239"/>
    <w:rsid w:val="00282B3E"/>
    <w:rsid w:val="002D643D"/>
    <w:rsid w:val="003025DB"/>
    <w:rsid w:val="00315F5A"/>
    <w:rsid w:val="0032506C"/>
    <w:rsid w:val="003655BD"/>
    <w:rsid w:val="003B4D2E"/>
    <w:rsid w:val="00443E71"/>
    <w:rsid w:val="004542F4"/>
    <w:rsid w:val="00476BF6"/>
    <w:rsid w:val="004D28E5"/>
    <w:rsid w:val="00513BDB"/>
    <w:rsid w:val="00561CA3"/>
    <w:rsid w:val="0057296A"/>
    <w:rsid w:val="005B113C"/>
    <w:rsid w:val="00661B35"/>
    <w:rsid w:val="006A06A7"/>
    <w:rsid w:val="006D76D9"/>
    <w:rsid w:val="006F1364"/>
    <w:rsid w:val="00705E55"/>
    <w:rsid w:val="007A584D"/>
    <w:rsid w:val="007E38D9"/>
    <w:rsid w:val="00827127"/>
    <w:rsid w:val="00882D42"/>
    <w:rsid w:val="008E1D0A"/>
    <w:rsid w:val="00933A83"/>
    <w:rsid w:val="009752B2"/>
    <w:rsid w:val="00977375"/>
    <w:rsid w:val="009F76EB"/>
    <w:rsid w:val="00A2530B"/>
    <w:rsid w:val="00A40218"/>
    <w:rsid w:val="00A53176"/>
    <w:rsid w:val="00A565CA"/>
    <w:rsid w:val="00A6604A"/>
    <w:rsid w:val="00A701D2"/>
    <w:rsid w:val="00AD651F"/>
    <w:rsid w:val="00B222BF"/>
    <w:rsid w:val="00B66F1A"/>
    <w:rsid w:val="00B811C5"/>
    <w:rsid w:val="00B876F0"/>
    <w:rsid w:val="00BA2584"/>
    <w:rsid w:val="00C23427"/>
    <w:rsid w:val="00C87F87"/>
    <w:rsid w:val="00CB6BBF"/>
    <w:rsid w:val="00CC20C4"/>
    <w:rsid w:val="00D146A3"/>
    <w:rsid w:val="00D16A5A"/>
    <w:rsid w:val="00D2405E"/>
    <w:rsid w:val="00D417BC"/>
    <w:rsid w:val="00D43245"/>
    <w:rsid w:val="00D43C03"/>
    <w:rsid w:val="00D96F19"/>
    <w:rsid w:val="00DA2EAD"/>
    <w:rsid w:val="00E2490E"/>
    <w:rsid w:val="00E6337F"/>
    <w:rsid w:val="00E74F5D"/>
    <w:rsid w:val="00ED39E6"/>
    <w:rsid w:val="00F422D4"/>
    <w:rsid w:val="00FA1410"/>
    <w:rsid w:val="00FD5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2F4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D143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43FB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584B"/>
    <w:rPr>
      <w:sz w:val="28"/>
      <w:szCs w:val="28"/>
    </w:rPr>
  </w:style>
  <w:style w:type="paragraph" w:styleId="Footer">
    <w:name w:val="footer"/>
    <w:basedOn w:val="Normal"/>
    <w:link w:val="FooterChar"/>
    <w:uiPriority w:val="99"/>
    <w:rsid w:val="00143FB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584B"/>
    <w:rPr>
      <w:sz w:val="28"/>
      <w:szCs w:val="28"/>
    </w:rPr>
  </w:style>
  <w:style w:type="character" w:styleId="PageNumber">
    <w:name w:val="page number"/>
    <w:basedOn w:val="DefaultParagraphFont"/>
    <w:uiPriority w:val="99"/>
    <w:rsid w:val="00D146A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36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a\Desktop\Ania%202016\pis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pismo</Template>
  <TotalTime>9</TotalTime>
  <Pages>2</Pages>
  <Words>198</Words>
  <Characters>1194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Śrem,    października 2008 roku</dc:title>
  <dc:subject/>
  <dc:creator>joanna</dc:creator>
  <cp:keywords/>
  <dc:description/>
  <cp:lastModifiedBy>pc1</cp:lastModifiedBy>
  <cp:revision>7</cp:revision>
  <cp:lastPrinted>2017-03-22T13:09:00Z</cp:lastPrinted>
  <dcterms:created xsi:type="dcterms:W3CDTF">2017-03-13T09:10:00Z</dcterms:created>
  <dcterms:modified xsi:type="dcterms:W3CDTF">2017-03-23T08:07:00Z</dcterms:modified>
</cp:coreProperties>
</file>