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C60" w:rsidRDefault="004F1C60" w:rsidP="00034933">
      <w:pPr>
        <w:pStyle w:val="Standard"/>
        <w:spacing w:before="114" w:after="11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Śrem, data ……….….</w:t>
      </w:r>
    </w:p>
    <w:p w:rsidR="004F1C60" w:rsidRDefault="004F1C60" w:rsidP="00034933">
      <w:pPr>
        <w:pStyle w:val="Standard"/>
        <w:spacing w:before="114" w:after="114"/>
        <w:jc w:val="right"/>
        <w:rPr>
          <w:rFonts w:ascii="Times New Roman" w:hAnsi="Times New Roman" w:cs="Times New Roman"/>
        </w:rPr>
      </w:pPr>
    </w:p>
    <w:p w:rsidR="004F1C60" w:rsidRDefault="004F1C60" w:rsidP="00034933">
      <w:pPr>
        <w:pStyle w:val="Standard"/>
        <w:spacing w:before="114" w:after="114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Kierownik</w:t>
      </w:r>
    </w:p>
    <w:p w:rsidR="004F1C60" w:rsidRDefault="004F1C60" w:rsidP="00034933">
      <w:pPr>
        <w:pStyle w:val="Standard"/>
        <w:spacing w:before="114" w:after="114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Ośrodka Pomocy Społecznej</w:t>
      </w:r>
    </w:p>
    <w:p w:rsidR="004F1C60" w:rsidRDefault="004F1C60" w:rsidP="00034933">
      <w:pPr>
        <w:pStyle w:val="Standard"/>
        <w:spacing w:before="114" w:after="114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Śremie</w:t>
      </w:r>
    </w:p>
    <w:p w:rsidR="004F1C60" w:rsidRPr="00034933" w:rsidRDefault="004F1C60" w:rsidP="00034933">
      <w:pPr>
        <w:pStyle w:val="Standard"/>
        <w:spacing w:before="114" w:after="114"/>
        <w:jc w:val="right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ab/>
      </w:r>
      <w:r w:rsidRPr="00034933">
        <w:rPr>
          <w:rFonts w:ascii="Times New Roman" w:hAnsi="Times New Roman" w:cs="Times New Roman"/>
        </w:rPr>
        <w:tab/>
      </w:r>
      <w:r w:rsidRPr="00034933">
        <w:rPr>
          <w:rFonts w:ascii="Times New Roman" w:hAnsi="Times New Roman" w:cs="Times New Roman"/>
        </w:rPr>
        <w:tab/>
      </w:r>
      <w:r w:rsidRPr="00034933">
        <w:rPr>
          <w:rFonts w:ascii="Times New Roman" w:hAnsi="Times New Roman" w:cs="Times New Roman"/>
        </w:rPr>
        <w:tab/>
      </w:r>
    </w:p>
    <w:p w:rsidR="004F1C60" w:rsidRPr="00034933" w:rsidRDefault="004F1C60" w:rsidP="00034933">
      <w:pPr>
        <w:pStyle w:val="Standard"/>
        <w:spacing w:before="114" w:after="114"/>
        <w:jc w:val="right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before="114" w:after="114"/>
        <w:jc w:val="center"/>
        <w:rPr>
          <w:rFonts w:ascii="Times New Roman" w:hAnsi="Times New Roman" w:cs="Times New Roman"/>
          <w:b/>
          <w:bCs/>
        </w:rPr>
      </w:pPr>
      <w:r w:rsidRPr="00034933">
        <w:rPr>
          <w:rFonts w:ascii="Times New Roman" w:hAnsi="Times New Roman" w:cs="Times New Roman"/>
          <w:b/>
          <w:bCs/>
        </w:rPr>
        <w:t>WNIOSEK O OBJĘCIE KOORDYNACJĄ PRZEZ ASYSTENTA RODZINY</w:t>
      </w:r>
    </w:p>
    <w:p w:rsidR="004F1C60" w:rsidRPr="00034933" w:rsidRDefault="004F1C60" w:rsidP="00034933">
      <w:pPr>
        <w:pStyle w:val="Standard"/>
        <w:spacing w:before="114" w:after="114"/>
        <w:jc w:val="center"/>
        <w:rPr>
          <w:rFonts w:ascii="Times New Roman" w:hAnsi="Times New Roman" w:cs="Times New Roman"/>
          <w:b/>
          <w:bCs/>
        </w:rPr>
      </w:pPr>
    </w:p>
    <w:p w:rsidR="004F1C60" w:rsidRPr="00034933" w:rsidRDefault="004F1C60" w:rsidP="00CB3AB7">
      <w:pPr>
        <w:pStyle w:val="Standard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 xml:space="preserve">Proszę o objęcie mnie i / lub mojej rodziny koordynacją </w:t>
      </w:r>
      <w:r>
        <w:rPr>
          <w:rFonts w:ascii="Times New Roman" w:hAnsi="Times New Roman" w:cs="Times New Roman"/>
        </w:rPr>
        <w:t xml:space="preserve">wsparcia przez </w:t>
      </w:r>
      <w:r w:rsidRPr="00034933">
        <w:rPr>
          <w:rFonts w:ascii="Times New Roman" w:hAnsi="Times New Roman" w:cs="Times New Roman"/>
        </w:rPr>
        <w:t>asystenta rodziny przewidzianą w art. 8 ustawy z dnia 4 listopada 2016r. o wsparciu kobiet w ciąż</w:t>
      </w:r>
      <w:r>
        <w:rPr>
          <w:rFonts w:ascii="Times New Roman" w:hAnsi="Times New Roman" w:cs="Times New Roman"/>
        </w:rPr>
        <w:t xml:space="preserve">y i rodzin „Za życiem” (Dz. U. z </w:t>
      </w:r>
      <w:r w:rsidRPr="00034933">
        <w:rPr>
          <w:rFonts w:ascii="Times New Roman" w:hAnsi="Times New Roman" w:cs="Times New Roman"/>
        </w:rPr>
        <w:t xml:space="preserve"> 2016r. poz. 1860);</w:t>
      </w:r>
    </w:p>
    <w:p w:rsidR="004F1C60" w:rsidRPr="00034933" w:rsidRDefault="004F1C60" w:rsidP="00034933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034933">
        <w:rPr>
          <w:rFonts w:ascii="Times New Roman" w:hAnsi="Times New Roman" w:cs="Times New Roman"/>
          <w:b/>
          <w:bCs/>
        </w:rPr>
        <w:t xml:space="preserve"> Dane dotyczące Wnioskodawcy:</w:t>
      </w:r>
    </w:p>
    <w:p w:rsidR="004F1C60" w:rsidRPr="00034933" w:rsidRDefault="004F1C60" w:rsidP="00034933">
      <w:pPr>
        <w:pStyle w:val="Standard"/>
        <w:spacing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line="48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a) Imię, nazwisko ……………………………………………b) Pesel ………………………………</w:t>
      </w:r>
    </w:p>
    <w:p w:rsidR="004F1C60" w:rsidRPr="00034933" w:rsidRDefault="004F1C60" w:rsidP="00034933">
      <w:pPr>
        <w:pStyle w:val="Standard"/>
        <w:spacing w:line="48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c) Adres zamieszkania …………………………………………………………………………………………………..</w:t>
      </w:r>
    </w:p>
    <w:p w:rsidR="004F1C60" w:rsidRPr="00034933" w:rsidRDefault="004F1C60" w:rsidP="00034933">
      <w:pPr>
        <w:pStyle w:val="Standard"/>
        <w:spacing w:line="48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d) Telefon kontaktowy ……………………………………e) email ……………………………….</w:t>
      </w:r>
    </w:p>
    <w:p w:rsidR="004F1C60" w:rsidRPr="00034933" w:rsidRDefault="004F1C60" w:rsidP="00034933">
      <w:pPr>
        <w:pStyle w:val="Standard"/>
        <w:spacing w:line="48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f) status wnioskodawcy ………………………………………………</w:t>
      </w:r>
    </w:p>
    <w:p w:rsidR="004F1C60" w:rsidRPr="00034933" w:rsidRDefault="004F1C60" w:rsidP="0003493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034933">
        <w:rPr>
          <w:rFonts w:ascii="Times New Roman" w:hAnsi="Times New Roman" w:cs="Times New Roman"/>
          <w:i/>
          <w:iCs/>
        </w:rPr>
        <w:t>(wg art. 3 ustawy – rodzina oznacza to odpowiednio: małżonków, rodziców dziecka w fazie prenatalnej, rodziców dziecka, opiekuna faktycznego dziecka, przez którego rozumie się osobę faktycznie opiekującą się dzieckiem, jeżeli wystąpiła z wnioskiem do sądu opiekuńcz</w:t>
      </w:r>
      <w:r>
        <w:rPr>
          <w:rFonts w:ascii="Times New Roman" w:hAnsi="Times New Roman" w:cs="Times New Roman"/>
          <w:i/>
          <w:iCs/>
        </w:rPr>
        <w:t>ego</w:t>
      </w:r>
      <w:r>
        <w:rPr>
          <w:rFonts w:ascii="Times New Roman" w:hAnsi="Times New Roman" w:cs="Times New Roman"/>
          <w:i/>
          <w:iCs/>
        </w:rPr>
        <w:br/>
      </w:r>
      <w:r w:rsidRPr="00034933">
        <w:rPr>
          <w:rFonts w:ascii="Times New Roman" w:hAnsi="Times New Roman" w:cs="Times New Roman"/>
          <w:i/>
          <w:iCs/>
        </w:rPr>
        <w:t>o przysposobienie dziecka, a także pozostające na ich utrzymaniu dzieci).</w:t>
      </w:r>
    </w:p>
    <w:p w:rsidR="004F1C60" w:rsidRPr="00034933" w:rsidRDefault="004F1C60" w:rsidP="00034933">
      <w:pPr>
        <w:pStyle w:val="Standard"/>
        <w:spacing w:line="360" w:lineRule="auto"/>
        <w:rPr>
          <w:rFonts w:ascii="Times New Roman" w:hAnsi="Times New Roman" w:cs="Times New Roman"/>
          <w:i/>
          <w:iCs/>
        </w:rPr>
      </w:pPr>
    </w:p>
    <w:p w:rsidR="004F1C60" w:rsidRDefault="004F1C60" w:rsidP="00CB3AB7">
      <w:pPr>
        <w:pStyle w:val="Standard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034933">
        <w:rPr>
          <w:rFonts w:ascii="Times New Roman" w:hAnsi="Times New Roman" w:cs="Times New Roman"/>
          <w:b/>
          <w:bCs/>
        </w:rPr>
        <w:t>Sytuacja Wnioskodawcy</w:t>
      </w:r>
      <w:r>
        <w:rPr>
          <w:rFonts w:ascii="Times New Roman" w:hAnsi="Times New Roman" w:cs="Times New Roman"/>
          <w:b/>
          <w:bCs/>
        </w:rPr>
        <w:t>: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Pr="00CB3AB7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Default="004F1C60" w:rsidP="00CB3AB7">
      <w:pPr>
        <w:pStyle w:val="Standard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034933">
        <w:rPr>
          <w:rFonts w:ascii="Times New Roman" w:hAnsi="Times New Roman" w:cs="Times New Roman"/>
          <w:b/>
          <w:bCs/>
        </w:rPr>
        <w:t>Informacja o członkach rodziny: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Pr="00CB3AB7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Default="004F1C60" w:rsidP="00CB3AB7">
      <w:pPr>
        <w:pStyle w:val="Standard"/>
        <w:spacing w:line="360" w:lineRule="auto"/>
        <w:rPr>
          <w:rFonts w:ascii="Times New Roman" w:hAnsi="Times New Roman" w:cs="Times New Roman"/>
          <w:b/>
          <w:bCs/>
        </w:rPr>
      </w:pPr>
      <w:r w:rsidRPr="00CB3AB7">
        <w:rPr>
          <w:rFonts w:ascii="Times New Roman" w:hAnsi="Times New Roman" w:cs="Times New Roman"/>
          <w:bCs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bCs/>
        </w:rPr>
        <w:t>…</w:t>
      </w:r>
      <w:r w:rsidRPr="00CB3AB7">
        <w:rPr>
          <w:rFonts w:ascii="Times New Roman" w:hAnsi="Times New Roman" w:cs="Times New Roman"/>
          <w:bCs/>
        </w:rPr>
        <w:t>……………………</w:t>
      </w:r>
    </w:p>
    <w:p w:rsidR="004F1C60" w:rsidRPr="00034933" w:rsidRDefault="004F1C60" w:rsidP="00CB3AB7">
      <w:pPr>
        <w:pStyle w:val="Standard"/>
        <w:spacing w:line="360" w:lineRule="auto"/>
        <w:rPr>
          <w:rFonts w:ascii="Times New Roman" w:hAnsi="Times New Roman" w:cs="Times New Roman"/>
          <w:b/>
          <w:bCs/>
        </w:rPr>
      </w:pPr>
    </w:p>
    <w:p w:rsidR="004F1C60" w:rsidRPr="00034933" w:rsidRDefault="004F1C60" w:rsidP="00034933">
      <w:pPr>
        <w:pStyle w:val="Standard"/>
        <w:spacing w:after="57" w:line="360" w:lineRule="auto"/>
        <w:jc w:val="right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………………………………………………</w:t>
      </w:r>
    </w:p>
    <w:p w:rsidR="004F1C60" w:rsidRPr="00034933" w:rsidRDefault="004F1C60" w:rsidP="00034933">
      <w:pPr>
        <w:pStyle w:val="Standard"/>
        <w:spacing w:after="57" w:line="360" w:lineRule="auto"/>
        <w:jc w:val="right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 xml:space="preserve">(czytelny podpis wnioskodawcy)     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  <w:b/>
          <w:bCs/>
        </w:rPr>
      </w:pPr>
      <w:r w:rsidRPr="00034933">
        <w:rPr>
          <w:rFonts w:ascii="Times New Roman" w:hAnsi="Times New Roman" w:cs="Times New Roman"/>
          <w:b/>
          <w:bCs/>
        </w:rPr>
        <w:t>Zakres wnioskowanej koordynacji*: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a) poradnictwo w zakresie przezwyciężania trudności w pielęgnacji i wychowaniu dziecka TAK / NIE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b) wsparcie psychologa TAK / NIE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c) pomoc prawna, w szczególności w zakresie praw rodzicielskich i uprawnień pracowniczych TAK / NIE</w:t>
      </w:r>
    </w:p>
    <w:p w:rsidR="004F1C60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d) poradnictwo w zakresie dostępu do rehabilitacji społecznej i zawodowej oraz świadczeń opieki zdrowotnej TAK / NIE</w:t>
      </w:r>
    </w:p>
    <w:p w:rsidR="004F1C60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*Właściwe podkreślić.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Dodatkowe informacje dotyczące wnioskowanej koordynacji.</w:t>
      </w:r>
    </w:p>
    <w:p w:rsidR="004F1C60" w:rsidRPr="00034933" w:rsidRDefault="004F1C60" w:rsidP="00034933">
      <w:pPr>
        <w:pStyle w:val="Standard"/>
        <w:spacing w:after="57" w:line="360" w:lineRule="auto"/>
        <w:jc w:val="both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Zgodnie z art. 8 ust. 3 pkt 7 ustawy z dnia 4 listopada 2016r. o wsparciu kobiet w ciąż</w:t>
      </w:r>
      <w:r>
        <w:rPr>
          <w:rFonts w:ascii="Times New Roman" w:hAnsi="Times New Roman" w:cs="Times New Roman"/>
        </w:rPr>
        <w:t>y i rodzin „Za życiem” (Dz. U. z</w:t>
      </w:r>
      <w:r w:rsidRPr="00034933">
        <w:rPr>
          <w:rFonts w:ascii="Times New Roman" w:hAnsi="Times New Roman" w:cs="Times New Roman"/>
        </w:rPr>
        <w:t xml:space="preserve"> 2016r. poz. 1860), składający wniosek, o którym mowa w ust. 6, jako wnioskodawca wyrażam zgodę na przetwarzanie przez asystenta rodziny moich danych osobowych niezbędnych do wykonywania zadań wynikających z ustawy oraz zgodę na przekazywanie asystentowi rodziny przez podmioty, o których mowa w art. 2 ust. 2, z wyłączeniem świadczeniodawców, informacji o udzielonym wsparciu.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jc w:val="both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Upoważniam asystenta rodziny do występowania w moim imieniu, na moje żądanie, do podmiotów, o których mowa w art. 2 ust. 2, z wyłączeniem świadczeniodawców, w celu umożliwienia mi skorzystania ze wsparcia.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jc w:val="right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…………………………………………………………</w:t>
      </w:r>
    </w:p>
    <w:p w:rsidR="004F1C60" w:rsidRDefault="004F1C60" w:rsidP="005F5EED">
      <w:pPr>
        <w:pStyle w:val="Standard"/>
        <w:spacing w:after="57" w:line="360" w:lineRule="auto"/>
        <w:jc w:val="right"/>
        <w:rPr>
          <w:rFonts w:ascii="Times New Roman" w:hAnsi="Times New Roman" w:cs="Times New Roman"/>
        </w:rPr>
      </w:pPr>
      <w:r w:rsidRPr="00034933">
        <w:rPr>
          <w:rFonts w:ascii="Times New Roman" w:hAnsi="Times New Roman" w:cs="Times New Roman"/>
        </w:rPr>
        <w:t>Data i czytelny podpis wnioskodawcy</w:t>
      </w:r>
      <w:r w:rsidRPr="00034933">
        <w:rPr>
          <w:rFonts w:ascii="Times New Roman" w:hAnsi="Times New Roman" w:cs="Times New Roman"/>
        </w:rPr>
        <w:tab/>
        <w:t xml:space="preserve">    </w:t>
      </w:r>
    </w:p>
    <w:p w:rsidR="004F1C60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Załączniki: </w:t>
      </w:r>
    </w:p>
    <w:p w:rsidR="004F1C60" w:rsidRPr="0089613B" w:rsidRDefault="004F1C60" w:rsidP="00CB3AB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ind w:left="0"/>
        <w:jc w:val="both"/>
        <w:textAlignment w:val="auto"/>
        <w:rPr>
          <w:rFonts w:ascii="Times New Roman" w:hAnsi="Times New Roman" w:cs="Times New Roman"/>
          <w:lang w:eastAsia="pl-PL"/>
        </w:rPr>
      </w:pPr>
      <w:r w:rsidRPr="0089613B">
        <w:rPr>
          <w:rFonts w:ascii="Times New Roman" w:hAnsi="Times New Roman" w:cs="Times New Roman"/>
          <w:lang w:eastAsia="pl-PL"/>
        </w:rPr>
        <w:t>zaświadczenie potwierdzające ciężkie i nieodwracalne upośledzenie albo nieuleczalną chorobę zagrażającą życiu, które powstały w prenatal</w:t>
      </w:r>
      <w:r>
        <w:rPr>
          <w:rFonts w:ascii="Times New Roman" w:hAnsi="Times New Roman" w:cs="Times New Roman"/>
          <w:lang w:eastAsia="pl-PL"/>
        </w:rPr>
        <w:t>nym okresie rozwoju dziecka lub</w:t>
      </w:r>
      <w:r>
        <w:rPr>
          <w:rFonts w:ascii="Times New Roman" w:hAnsi="Times New Roman" w:cs="Times New Roman"/>
          <w:lang w:eastAsia="pl-PL"/>
        </w:rPr>
        <w:br/>
      </w:r>
      <w:r w:rsidRPr="0089613B">
        <w:rPr>
          <w:rFonts w:ascii="Times New Roman" w:hAnsi="Times New Roman" w:cs="Times New Roman"/>
          <w:lang w:eastAsia="pl-PL"/>
        </w:rPr>
        <w:t>w czasie porodu, wystawione przez lekarza ubezpieczenia zdrowotnego, w rozumieniu ustawy z dnia 27 sierpnia 2004 r. o świadczeniach opieki zdrowotnej finansowanych ze środków publicznych, posiadającego specjalizację I</w:t>
      </w:r>
      <w:r>
        <w:rPr>
          <w:rFonts w:ascii="Times New Roman" w:hAnsi="Times New Roman" w:cs="Times New Roman"/>
          <w:lang w:eastAsia="pl-PL"/>
        </w:rPr>
        <w:t>I stopnia lub tytuł specjalisty</w:t>
      </w:r>
      <w:r>
        <w:rPr>
          <w:rFonts w:ascii="Times New Roman" w:hAnsi="Times New Roman" w:cs="Times New Roman"/>
          <w:lang w:eastAsia="pl-PL"/>
        </w:rPr>
        <w:br/>
      </w:r>
      <w:r w:rsidRPr="0089613B">
        <w:rPr>
          <w:rFonts w:ascii="Times New Roman" w:hAnsi="Times New Roman" w:cs="Times New Roman"/>
          <w:lang w:eastAsia="pl-PL"/>
        </w:rPr>
        <w:t>w dziedzinie: położnictwa i ginekologii, perinatologii lub neonatologii;</w:t>
      </w:r>
    </w:p>
    <w:p w:rsidR="004F1C60" w:rsidRPr="0089613B" w:rsidRDefault="004F1C60" w:rsidP="00CB3AB7">
      <w:pPr>
        <w:numPr>
          <w:ilvl w:val="0"/>
          <w:numId w:val="3"/>
        </w:numPr>
        <w:shd w:val="clear" w:color="auto" w:fill="FFFFFF"/>
        <w:suppressAutoHyphens w:val="0"/>
        <w:autoSpaceDN/>
        <w:spacing w:before="100" w:beforeAutospacing="1" w:after="100" w:afterAutospacing="1"/>
        <w:ind w:left="0"/>
        <w:jc w:val="both"/>
        <w:textAlignment w:val="auto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dokument potwierdzający ciążę;</w:t>
      </w:r>
    </w:p>
    <w:p w:rsidR="004F1C60" w:rsidRPr="00034933" w:rsidRDefault="004F1C60" w:rsidP="00034933">
      <w:pPr>
        <w:pStyle w:val="Standard"/>
        <w:spacing w:after="57" w:line="360" w:lineRule="auto"/>
        <w:rPr>
          <w:rFonts w:ascii="Times New Roman" w:hAnsi="Times New Roman" w:cs="Times New Roman"/>
        </w:rPr>
      </w:pPr>
    </w:p>
    <w:p w:rsidR="004F1C60" w:rsidRPr="00034933" w:rsidRDefault="004F1C60" w:rsidP="00034933">
      <w:pPr>
        <w:pStyle w:val="Standard"/>
        <w:spacing w:after="57" w:line="360" w:lineRule="auto"/>
        <w:jc w:val="right"/>
        <w:rPr>
          <w:rFonts w:ascii="Times New Roman" w:hAnsi="Times New Roman" w:cs="Times New Roman"/>
        </w:rPr>
      </w:pPr>
    </w:p>
    <w:p w:rsidR="004F1C60" w:rsidRPr="00034933" w:rsidRDefault="004F1C60">
      <w:pPr>
        <w:rPr>
          <w:rFonts w:ascii="Times New Roman" w:hAnsi="Times New Roman" w:cs="Times New Roman"/>
        </w:rPr>
      </w:pPr>
    </w:p>
    <w:sectPr w:rsidR="004F1C60" w:rsidRPr="00034933" w:rsidSect="00321E67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C60" w:rsidRDefault="004F1C60" w:rsidP="004C3424">
      <w:r>
        <w:separator/>
      </w:r>
    </w:p>
  </w:endnote>
  <w:endnote w:type="continuationSeparator" w:id="0">
    <w:p w:rsidR="004F1C60" w:rsidRDefault="004F1C60" w:rsidP="004C3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??¨§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60" w:rsidRDefault="004F1C60">
    <w:pPr>
      <w:pStyle w:val="Footer1"/>
      <w:rPr>
        <w:rFonts w:ascii="Arial" w:hAnsi="Arial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C60" w:rsidRDefault="004F1C60" w:rsidP="004C3424">
      <w:r>
        <w:separator/>
      </w:r>
    </w:p>
  </w:footnote>
  <w:footnote w:type="continuationSeparator" w:id="0">
    <w:p w:rsidR="004F1C60" w:rsidRDefault="004F1C60" w:rsidP="004C34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6B12"/>
    <w:multiLevelType w:val="hybridMultilevel"/>
    <w:tmpl w:val="FE769F78"/>
    <w:lvl w:ilvl="0" w:tplc="342A88B4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C4222"/>
    <w:multiLevelType w:val="multilevel"/>
    <w:tmpl w:val="A5CE76FA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2">
    <w:nsid w:val="751032BE"/>
    <w:multiLevelType w:val="multilevel"/>
    <w:tmpl w:val="96E20930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4933"/>
    <w:rsid w:val="00034933"/>
    <w:rsid w:val="00321E67"/>
    <w:rsid w:val="004C3424"/>
    <w:rsid w:val="004F1C60"/>
    <w:rsid w:val="005F5EED"/>
    <w:rsid w:val="0089613B"/>
    <w:rsid w:val="00B028C0"/>
    <w:rsid w:val="00CB3AB7"/>
    <w:rsid w:val="00CE268D"/>
    <w:rsid w:val="00E61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3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034933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Footer1">
    <w:name w:val="Footer1"/>
    <w:basedOn w:val="Standard"/>
    <w:uiPriority w:val="99"/>
    <w:rsid w:val="00034933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3</Pages>
  <Words>472</Words>
  <Characters>2837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Ikus</dc:creator>
  <cp:keywords/>
  <dc:description/>
  <cp:lastModifiedBy>pc1</cp:lastModifiedBy>
  <cp:revision>3</cp:revision>
  <dcterms:created xsi:type="dcterms:W3CDTF">2017-01-13T20:53:00Z</dcterms:created>
  <dcterms:modified xsi:type="dcterms:W3CDTF">2017-02-01T10:59:00Z</dcterms:modified>
</cp:coreProperties>
</file>