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75D1A" w14:textId="70B4225B" w:rsidR="005D2B87" w:rsidRPr="003764E9" w:rsidRDefault="005D2B87" w:rsidP="005B1841">
      <w:pPr>
        <w:jc w:val="center"/>
        <w:rPr>
          <w:rFonts w:ascii="Arial" w:hAnsi="Arial" w:cs="Arial"/>
          <w:sz w:val="24"/>
          <w:szCs w:val="24"/>
        </w:rPr>
      </w:pPr>
      <w:r w:rsidRPr="003764E9">
        <w:rPr>
          <w:rFonts w:ascii="Arial" w:eastAsiaTheme="majorEastAsia" w:hAnsi="Arial" w:cs="Arial"/>
          <w:b/>
          <w:sz w:val="24"/>
          <w:szCs w:val="24"/>
        </w:rPr>
        <w:t>Klauzula informacyjna dotycząca przetwarzania danych osobowych</w:t>
      </w:r>
    </w:p>
    <w:p w14:paraId="565BAF19" w14:textId="5E36E110" w:rsidR="005D2B87" w:rsidRPr="003764E9" w:rsidRDefault="005D2B87" w:rsidP="005B1841">
      <w:pPr>
        <w:keepNext/>
        <w:keepLines/>
        <w:ind w:right="-567"/>
        <w:jc w:val="center"/>
        <w:outlineLvl w:val="1"/>
        <w:rPr>
          <w:rFonts w:ascii="Arial" w:eastAsiaTheme="majorEastAsia" w:hAnsi="Arial" w:cs="Arial"/>
          <w:i/>
          <w:sz w:val="24"/>
          <w:szCs w:val="24"/>
        </w:rPr>
      </w:pPr>
    </w:p>
    <w:p w14:paraId="16592747" w14:textId="77777777" w:rsidR="005D2B87" w:rsidRPr="003764E9" w:rsidRDefault="005D2B87" w:rsidP="005B1841">
      <w:pPr>
        <w:keepNext/>
        <w:keepLines/>
        <w:ind w:right="-567"/>
        <w:jc w:val="both"/>
        <w:outlineLvl w:val="1"/>
        <w:rPr>
          <w:rFonts w:ascii="Arial" w:eastAsiaTheme="majorEastAsia" w:hAnsi="Arial" w:cs="Arial"/>
          <w:b/>
          <w:sz w:val="24"/>
          <w:szCs w:val="24"/>
        </w:rPr>
      </w:pPr>
    </w:p>
    <w:p w14:paraId="7544966C" w14:textId="77777777" w:rsidR="005D2B87" w:rsidRPr="003764E9" w:rsidRDefault="005D2B87" w:rsidP="005B1841">
      <w:pPr>
        <w:keepNext/>
        <w:keepLines/>
        <w:ind w:left="283" w:right="283"/>
        <w:jc w:val="both"/>
        <w:outlineLvl w:val="1"/>
        <w:rPr>
          <w:rFonts w:ascii="Arial" w:eastAsiaTheme="majorEastAsia" w:hAnsi="Arial" w:cs="Arial"/>
          <w:b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34B9FF3" w14:textId="77777777" w:rsidR="005D2B87" w:rsidRPr="003764E9" w:rsidRDefault="005D2B87" w:rsidP="005B1841">
      <w:pPr>
        <w:keepNext/>
        <w:keepLines/>
        <w:ind w:left="283" w:right="283"/>
        <w:jc w:val="both"/>
        <w:outlineLvl w:val="1"/>
        <w:rPr>
          <w:rFonts w:ascii="Arial" w:eastAsiaTheme="majorEastAsia" w:hAnsi="Arial" w:cs="Arial"/>
          <w:b/>
          <w:sz w:val="24"/>
          <w:szCs w:val="24"/>
        </w:rPr>
      </w:pPr>
    </w:p>
    <w:p w14:paraId="67440AB6" w14:textId="77777777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Tożsamość administratora i dane kontaktowe</w:t>
      </w:r>
    </w:p>
    <w:p w14:paraId="385BD55D" w14:textId="3AEBE64D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B1841">
        <w:rPr>
          <w:rFonts w:ascii="Arial" w:hAnsi="Arial" w:cs="Arial"/>
          <w:sz w:val="24"/>
          <w:szCs w:val="24"/>
        </w:rPr>
        <w:t>Centrum Usług Społecznych w Śremie z siedzibą w Śremie, przy ul. St. Grota Roweckiego 31.</w:t>
      </w:r>
      <w:r w:rsidRPr="003764E9">
        <w:rPr>
          <w:rFonts w:ascii="Arial" w:hAnsi="Arial" w:cs="Arial"/>
          <w:sz w:val="24"/>
          <w:szCs w:val="24"/>
        </w:rPr>
        <w:t xml:space="preserve">   </w:t>
      </w:r>
    </w:p>
    <w:p w14:paraId="3615242E" w14:textId="77777777" w:rsidR="005D2B87" w:rsidRPr="003764E9" w:rsidRDefault="005D2B87" w:rsidP="005B1841">
      <w:pPr>
        <w:pStyle w:val="Akapitzlist"/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6419D8EB" w14:textId="77777777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Dane kontaktowe inspektora ochrony danych osobowych</w:t>
      </w:r>
    </w:p>
    <w:p w14:paraId="4EA391E7" w14:textId="3FBB0CE9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>W sprawach dotyczących przetwarzania danych osobowych prosimy o kontakt z Inspektorem Ochrony Danych drogą elekt</w:t>
      </w:r>
      <w:r w:rsidR="005B1841">
        <w:rPr>
          <w:rFonts w:ascii="Arial" w:hAnsi="Arial" w:cs="Arial"/>
          <w:sz w:val="24"/>
          <w:szCs w:val="24"/>
        </w:rPr>
        <w:t xml:space="preserve">roniczną – adres email: </w:t>
      </w:r>
      <w:hyperlink r:id="rId8" w:history="1">
        <w:r w:rsidR="005B1841" w:rsidRPr="001440F2">
          <w:rPr>
            <w:rStyle w:val="Hipercze"/>
            <w:rFonts w:ascii="Arial" w:hAnsi="Arial" w:cs="Arial"/>
            <w:sz w:val="24"/>
            <w:szCs w:val="24"/>
          </w:rPr>
          <w:t>inspektor.ido@cus.srem.p</w:t>
        </w:r>
      </w:hyperlink>
      <w:r w:rsidR="005B1841">
        <w:rPr>
          <w:rFonts w:ascii="Arial" w:hAnsi="Arial" w:cs="Arial"/>
          <w:sz w:val="24"/>
          <w:szCs w:val="24"/>
        </w:rPr>
        <w:t xml:space="preserve"> </w:t>
      </w:r>
      <w:r w:rsidRPr="003764E9">
        <w:rPr>
          <w:rFonts w:ascii="Arial" w:hAnsi="Arial" w:cs="Arial"/>
          <w:sz w:val="24"/>
          <w:szCs w:val="24"/>
        </w:rPr>
        <w:t>lub pisemnie na adres siedziby administratora.</w:t>
      </w:r>
    </w:p>
    <w:p w14:paraId="74211F49" w14:textId="77777777" w:rsidR="005D2B87" w:rsidRPr="003764E9" w:rsidRDefault="005D2B87" w:rsidP="005B1841">
      <w:pPr>
        <w:pStyle w:val="Akapitzlist"/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35BA2197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Cele przetwarzania i podstawa prawna przetwarzania</w:t>
      </w:r>
    </w:p>
    <w:p w14:paraId="40A77140" w14:textId="77777777" w:rsidR="005D2B87" w:rsidRPr="003764E9" w:rsidRDefault="005D2B87" w:rsidP="005B1841">
      <w:pPr>
        <w:pStyle w:val="Tekstkomentarza"/>
        <w:spacing w:after="0"/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 </w:t>
      </w:r>
    </w:p>
    <w:p w14:paraId="72B08475" w14:textId="2D23E95C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>Podstawą przetwarzania Pani/Pana danych osobowych jest art. 6 ust. 1 lit. c Rozporządzenia Parlamentu Europejskiego i Rady (UE) 2016/679 z dnia 27 kwietnia 2016 r. w sprawie ochrony osób fizycznych w związku z</w:t>
      </w:r>
      <w:r w:rsidR="005B1841">
        <w:rPr>
          <w:rFonts w:ascii="Arial" w:hAnsi="Arial" w:cs="Arial"/>
          <w:sz w:val="24"/>
          <w:szCs w:val="24"/>
        </w:rPr>
        <w:t> </w:t>
      </w:r>
      <w:r w:rsidRPr="003764E9">
        <w:rPr>
          <w:rFonts w:ascii="Arial" w:hAnsi="Arial" w:cs="Arial"/>
          <w:sz w:val="24"/>
          <w:szCs w:val="24"/>
        </w:rPr>
        <w:t xml:space="preserve">przetwarzaniem danych osobowych i w sprawie swobodnego przepływu takich danych oraz uchylenia dyrektywy 95/46/WE (RODO) - oraz  art. 134v ust. 1 i 2 ustawy z dnia 12 marca 2004 r.  o pomocy społecznej.  </w:t>
      </w:r>
    </w:p>
    <w:p w14:paraId="78D65F08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>Ponadto w przypadku podania przez Panią/Pana informacji/danych, o których mowa w art. 7 ustawy z dnia 12 marca 2004 r. o pomocy społecznej związanych ze stanem zdrowia,  podstawą przetwarzania jest także  art. 9 ust. 2 lit. g RODO.</w:t>
      </w:r>
    </w:p>
    <w:p w14:paraId="5308B0B6" w14:textId="77777777" w:rsidR="005D2B87" w:rsidRPr="003764E9" w:rsidRDefault="005D2B87" w:rsidP="005B1841">
      <w:pPr>
        <w:pStyle w:val="Akapitzlist"/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0F702B3C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b/>
          <w:sz w:val="24"/>
          <w:szCs w:val="24"/>
        </w:rPr>
      </w:pPr>
      <w:r w:rsidRPr="003764E9">
        <w:rPr>
          <w:rFonts w:ascii="Arial" w:hAnsi="Arial" w:cs="Arial"/>
          <w:b/>
          <w:sz w:val="24"/>
          <w:szCs w:val="24"/>
        </w:rPr>
        <w:t>Odbiorcy danych lub kategorie odbiorców danych</w:t>
      </w:r>
    </w:p>
    <w:p w14:paraId="5D374C9A" w14:textId="77777777" w:rsidR="005D2B87" w:rsidRPr="003764E9" w:rsidRDefault="005D2B87" w:rsidP="005B1841">
      <w:pPr>
        <w:pStyle w:val="Tekstkomentarza"/>
        <w:spacing w:after="0"/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D828571" w14:textId="77777777" w:rsidR="005D2B87" w:rsidRPr="003764E9" w:rsidRDefault="005D2B87" w:rsidP="005B1841">
      <w:pPr>
        <w:pStyle w:val="Tekstkomentarza"/>
        <w:spacing w:after="0"/>
        <w:ind w:left="283" w:right="283"/>
        <w:jc w:val="both"/>
        <w:rPr>
          <w:rFonts w:ascii="Arial" w:hAnsi="Arial" w:cs="Arial"/>
          <w:sz w:val="24"/>
          <w:szCs w:val="24"/>
          <w:lang w:eastAsia="pl-PL"/>
        </w:rPr>
      </w:pPr>
      <w:r w:rsidRPr="003764E9">
        <w:rPr>
          <w:rFonts w:ascii="Arial" w:hAnsi="Arial" w:cs="Arial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31E272E3" w14:textId="77777777" w:rsidR="005B1841" w:rsidRDefault="005B1841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4285F666" w14:textId="55BC3FA5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Okres przechowywania danych</w:t>
      </w:r>
    </w:p>
    <w:p w14:paraId="284A6FD0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Pani/Pana dane będą przechowywane do momentu wygaśnięcia obowiązku przechowywania danych wynikającego z przepisów, tj. przez okres realizacji </w:t>
      </w:r>
      <w:r w:rsidRPr="003764E9">
        <w:rPr>
          <w:rFonts w:ascii="Arial" w:hAnsi="Arial" w:cs="Arial"/>
          <w:sz w:val="24"/>
          <w:szCs w:val="24"/>
        </w:rPr>
        <w:lastRenderedPageBreak/>
        <w:t xml:space="preserve">Programu – do czasu przedłożenia sprawozdania końcowego z wykonania Programu do Komisji Europejskiej – 15 lutego 2031 r. oraz 5 lat po zatwierdzeniu sprawozdania. </w:t>
      </w:r>
    </w:p>
    <w:p w14:paraId="4AB04059" w14:textId="77777777" w:rsidR="005D2B87" w:rsidRPr="003764E9" w:rsidRDefault="005D2B87" w:rsidP="005B1841">
      <w:pPr>
        <w:pStyle w:val="Akapitzlist"/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66A1829A" w14:textId="77777777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Prawa podmiotów danych</w:t>
      </w:r>
    </w:p>
    <w:p w14:paraId="5D1C39D7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EE3DC87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>W trakcie przetwarzania Pani/Pana danych osobowych nie będzie dochodzić do zautomatyzowanego podejmowania decyzji, ani do profilowania.</w:t>
      </w:r>
    </w:p>
    <w:p w14:paraId="268FDE58" w14:textId="77777777" w:rsidR="005D2B87" w:rsidRPr="003764E9" w:rsidRDefault="005D2B87" w:rsidP="005B1841">
      <w:pPr>
        <w:pStyle w:val="Akapitzlist"/>
        <w:ind w:left="283" w:right="283"/>
        <w:jc w:val="both"/>
        <w:rPr>
          <w:rFonts w:ascii="Arial" w:hAnsi="Arial" w:cs="Arial"/>
          <w:sz w:val="24"/>
          <w:szCs w:val="24"/>
        </w:rPr>
      </w:pPr>
    </w:p>
    <w:p w14:paraId="78518B64" w14:textId="77777777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Prawo wniesienia skargi do organu nadzorczego</w:t>
      </w:r>
    </w:p>
    <w:p w14:paraId="6B5D68B9" w14:textId="77777777" w:rsidR="005D2B87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r w:rsidRPr="003764E9">
        <w:rPr>
          <w:rFonts w:ascii="Arial" w:hAnsi="Arial" w:cs="Arial"/>
          <w:sz w:val="24"/>
          <w:szCs w:val="24"/>
        </w:rPr>
        <w:t xml:space="preserve">Przysługuje Pani/Panu prawo wniesienia skargi do organu nadzorczego, tj. do Prezesa Urzędu Ochrony Danych Osobowych, ul. Stawki 2, 00-193 Warszawa, </w:t>
      </w:r>
      <w:bookmarkStart w:id="0" w:name="_Hlk142306623"/>
      <w:r w:rsidRPr="003764E9">
        <w:rPr>
          <w:rFonts w:ascii="Arial" w:hAnsi="Arial" w:cs="Arial"/>
          <w:sz w:val="24"/>
          <w:szCs w:val="24"/>
        </w:rPr>
        <w:t>tel. 22 531-03-00, Infolinia: 606-950-000.</w:t>
      </w:r>
      <w:bookmarkEnd w:id="0"/>
    </w:p>
    <w:p w14:paraId="575E2F0D" w14:textId="77777777" w:rsidR="005B1841" w:rsidRPr="003764E9" w:rsidRDefault="005B1841" w:rsidP="005B1841">
      <w:pPr>
        <w:ind w:left="283" w:right="283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79876289" w14:textId="77777777" w:rsidR="005D2B87" w:rsidRPr="003764E9" w:rsidRDefault="005D2B87" w:rsidP="005B1841">
      <w:pPr>
        <w:ind w:left="283" w:right="283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  <w:r w:rsidRPr="003764E9">
        <w:rPr>
          <w:rFonts w:ascii="Arial" w:hAnsi="Arial" w:cs="Arial"/>
          <w:b/>
          <w:bCs/>
          <w:sz w:val="24"/>
          <w:szCs w:val="24"/>
        </w:rPr>
        <w:t>Informacja o dobrowolności podania danych</w:t>
      </w:r>
    </w:p>
    <w:p w14:paraId="59DC202C" w14:textId="77777777" w:rsidR="005D2B87" w:rsidRPr="003764E9" w:rsidRDefault="005D2B87" w:rsidP="005B1841">
      <w:pPr>
        <w:ind w:left="283" w:right="283"/>
        <w:jc w:val="both"/>
        <w:rPr>
          <w:rFonts w:ascii="Arial" w:hAnsi="Arial" w:cs="Arial"/>
          <w:sz w:val="24"/>
          <w:szCs w:val="24"/>
          <w:lang w:eastAsia="en-US"/>
        </w:rPr>
      </w:pPr>
      <w:bookmarkStart w:id="2" w:name="_Hlk1134278"/>
      <w:r w:rsidRPr="003764E9">
        <w:rPr>
          <w:rFonts w:ascii="Arial" w:hAnsi="Arial" w:cs="Arial"/>
          <w:sz w:val="24"/>
          <w:szCs w:val="24"/>
        </w:rPr>
        <w:t>Podanie przez Panią/Pana danych jest niezbędne</w:t>
      </w:r>
      <w:bookmarkEnd w:id="2"/>
      <w:r w:rsidRPr="003764E9">
        <w:rPr>
          <w:rFonts w:ascii="Arial" w:hAnsi="Arial" w:cs="Arial"/>
          <w:sz w:val="24"/>
          <w:szCs w:val="24"/>
        </w:rPr>
        <w:t xml:space="preserve"> do </w:t>
      </w:r>
      <w:r w:rsidRPr="003764E9">
        <w:rPr>
          <w:rFonts w:ascii="Arial" w:hAnsi="Arial" w:cs="Arial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3764E9">
        <w:rPr>
          <w:rFonts w:ascii="Arial" w:hAnsi="Arial" w:cs="Arial"/>
          <w:sz w:val="24"/>
          <w:szCs w:val="24"/>
        </w:rPr>
        <w:t>.</w:t>
      </w:r>
    </w:p>
    <w:p w14:paraId="6BCFD1D3" w14:textId="77777777" w:rsidR="0097251B" w:rsidRPr="003764E9" w:rsidRDefault="0097251B" w:rsidP="005B1841">
      <w:pPr>
        <w:rPr>
          <w:rFonts w:ascii="Arial" w:hAnsi="Arial" w:cs="Arial"/>
          <w:sz w:val="24"/>
          <w:szCs w:val="24"/>
        </w:rPr>
      </w:pPr>
    </w:p>
    <w:sectPr w:rsidR="0097251B" w:rsidRPr="003764E9" w:rsidSect="008427E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277BD" w14:textId="77777777" w:rsidR="002300FC" w:rsidRDefault="002300FC" w:rsidP="00DF3795">
      <w:r>
        <w:separator/>
      </w:r>
    </w:p>
  </w:endnote>
  <w:endnote w:type="continuationSeparator" w:id="0">
    <w:p w14:paraId="0416B8E2" w14:textId="77777777" w:rsidR="002300FC" w:rsidRDefault="002300FC" w:rsidP="00D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EndPr/>
    <w:sdtContent>
      <w:p w14:paraId="2FD7D8AA" w14:textId="77777777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69FC827" w14:textId="7777777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5AD29CF2" wp14:editId="5CDBD883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0E094E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E3AC77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6BC907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UY/FAAAA4wAAAA8AAABkcnMvZG93bnJldi54bWxET19LwzAQfxf2HcINfBGXrBOdddmYijLw&#10;yeoHOJKzLWsupTnX+u2NIOzxfv9vs5tCp040pDayheXCgCJ20bdcW/j8eLleg0qC7LGLTBZ+KMFu&#10;O7vYYOnjyO90qqRWOYRTiRYakb7UOrmGAqZF7Ikz9xWHgJLPodZ+wDGHh04XxtzqgC3nhgZ7emrI&#10;HavvYEFkf4gG3+RxdM+v1Dnhq8pbezmf9g+ghCY5i//dB5/n361XK1Pc3xTw91MGQG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TFGPxQAAAOMAAAAPAAAAAAAAAAAAAAAA&#10;AJ8CAABkcnMvZG93bnJldi54bWxQSwUGAAAAAAQABAD3AAAAkQMAAAAA&#10;">
                    <v:imagedata r:id="rId2" o:title=""/>
                    <v:path arrowok="t"/>
                  </v:shape>
                  <v:line id="Łącznik prosty 1" o:spid="_x0000_s1028" style="position:absolute;flip:y;visibility:visible;mso-wrap-style:square" from="0,5334" to="57912,5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V7K8kAAADjAAAADwAAAGRycy9kb3ducmV2LnhtbERPX0/CMBB/N+E7NEfCC5FORsBNChES&#10;0SejSHg+11s3Xa/LWmF8e2pi4uP9/t9y3dtGnKjztWMFd5MEBHHhdM1GweHj6fYehA/IGhvHpOBC&#10;Htarwc0Sc+3O/E6nfTAihrDPUUEVQptL6YuKLPqJa4kjV7rOYohnZ6Tu8BzDbSOnSTKXFmuODRW2&#10;tK2o+N7/WAXmkF5KU9bj8nmz277ujp9fx7eFUqNh//gAIlAf/sV/7hcd5y/SNJulWTaH358iAHJ1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eleyvJAAAA4wAAAA8AAAAA&#10;AAAAAAAAAAAAoQIAAGRycy9kb3ducmV2LnhtbFBLBQYAAAAABAAEAPkAAACXAwAAAAA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bHskA&#10;AADjAAAADwAAAGRycy9kb3ducmV2LnhtbERPX0vDMBB/F/wO4Qa+uXQibanLxhDFDSzbquDr0Zxt&#10;tbmUJK51n94Igo/3+3/L9WR6cSLnO8sKFvMEBHFtdceNgteXx+schA/IGnvLpOCbPKxXlxdLLLQd&#10;+UinKjQihrAvUEEbwlBI6euWDPq5HYgj926dwRBP10jtcIzhppc3SZJKgx3HhhYHum+p/qy+jIK3&#10;sXpy+93u4zBsy/P+XJXP9FAqdTWbNncgAk3hX/zn3uo4P83SPLtd5Bn8/hQB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vmbHskAAADjAAAADwAAAAAAAAAAAAAAAACYAgAA&#10;ZHJzL2Rvd25yZXYueG1sUEsFBgAAAAAEAAQA9QAAAI4DAAAAAA==&#10;" fillcolor="window" stroked="f" strokeweight=".5pt">
                    <v:textbox>
                      <w:txbxContent>
                        <w:p w14:paraId="790E094E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4O8wA&#10;AADiAAAADwAAAGRycy9kb3ducmV2LnhtbESPQUvDQBSE70L/w/IK3uymWqqJ3RYRxRYMtang9ZF9&#10;JtHs27C7Nml/vSsUPA4z8w2zWA2mFQdyvrGsYDpJQBCXVjdcKXjfP1/dgfABWWNrmRQcycNqObpY&#10;YKZtzzs6FKESEcI+QwV1CF0mpS9rMugntiOO3qd1BkOUrpLaYR/hppXXSTKXBhuOCzV29FhT+V38&#10;GAUfffHitpvN11u3zk/bU5G/0lOu1OV4eLgHEWgI/+Fze60VpLezWZreTOfwdyneAbn8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MsI4O8wAAADiAAAADwAAAAAAAAAAAAAAAACY&#10;AgAAZHJzL2Rvd25yZXYueG1sUEsFBgAAAAAEAAQA9QAAAJEDAAAAAA==&#10;" fillcolor="window" stroked="f" strokeweight=".5pt">
                    <v:textbox>
                      <w:txbxContent>
                        <w:p w14:paraId="3BE3AC77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GAckA&#10;AADjAAAADwAAAGRycy9kb3ducmV2LnhtbERPX0vDMBB/F/Ydwg18c6mbbKUuG2NsuIFlWgVfj+Zs&#10;q82lJHGt+/RGEHy83/9brgfTijM531hWcDtJQBCXVjdcKXh92d+kIHxA1thaJgXf5GG9Gl0tMdO2&#10;52c6F6ESMYR9hgrqELpMSl/WZNBPbEccuXfrDIZ4ukpqh30MN62cJslcGmw4NtTY0bam8rP4Mgre&#10;+uLBnY7Hj6fukF9OlyJ/pF2u1PV42NyDCDSEf/Gf+6Dj/EWapou7WTKH358iAHL1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B2GAckAAADjAAAADwAAAAAAAAAAAAAAAACYAgAA&#10;ZHJzL2Rvd25yZXYueG1sUEsFBgAAAAAEAAQA9QAAAI4DAAAAAA==&#10;" fillcolor="window" stroked="f" strokeweight=".5pt">
                    <v:textbox>
                      <w:txbxContent>
                        <w:p w14:paraId="726BC907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wFUYPMAAAA4gAAAA8A&#10;AAAAAAAAAAAAAAAAoQIAAGRycy9kb3ducmV2LnhtbFBLBQYAAAAABAAEAPkAAACaAwAAAAA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="005B1841">
          <w:rPr>
            <w:rFonts w:ascii="Arial" w:hAnsi="Arial" w:cs="Arial"/>
            <w:noProof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ACE4434" w14:textId="77777777" w:rsidR="00DF3795" w:rsidRDefault="00DF3795">
    <w:pPr>
      <w:pStyle w:val="Stopka"/>
    </w:pPr>
  </w:p>
  <w:p w14:paraId="161B5609" w14:textId="77777777" w:rsidR="0097251B" w:rsidRDefault="0097251B">
    <w:pPr>
      <w:pStyle w:val="Stopka"/>
    </w:pPr>
  </w:p>
  <w:p w14:paraId="31C05443" w14:textId="77777777" w:rsidR="0097251B" w:rsidRDefault="0097251B">
    <w:pPr>
      <w:pStyle w:val="Stopka"/>
    </w:pPr>
  </w:p>
  <w:p w14:paraId="3A6D62A3" w14:textId="77777777" w:rsidR="0097251B" w:rsidRDefault="0097251B">
    <w:pPr>
      <w:pStyle w:val="Stopka"/>
    </w:pPr>
  </w:p>
  <w:p w14:paraId="116DC7F5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98AB7" w14:textId="77777777" w:rsidR="002300FC" w:rsidRDefault="002300FC" w:rsidP="00DF3795">
      <w:r>
        <w:separator/>
      </w:r>
    </w:p>
  </w:footnote>
  <w:footnote w:type="continuationSeparator" w:id="0">
    <w:p w14:paraId="5197D216" w14:textId="77777777" w:rsidR="002300FC" w:rsidRDefault="002300FC" w:rsidP="00DF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445D2" w14:textId="77777777" w:rsidR="001A0346" w:rsidRDefault="001A0346" w:rsidP="001A034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05B"/>
    <w:multiLevelType w:val="hybridMultilevel"/>
    <w:tmpl w:val="C246A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00DD7"/>
    <w:multiLevelType w:val="hybridMultilevel"/>
    <w:tmpl w:val="73A03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A5134"/>
    <w:multiLevelType w:val="hybridMultilevel"/>
    <w:tmpl w:val="0634726A"/>
    <w:lvl w:ilvl="0" w:tplc="C474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12E2F"/>
    <w:multiLevelType w:val="hybridMultilevel"/>
    <w:tmpl w:val="BBFE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D4244"/>
    <w:multiLevelType w:val="hybridMultilevel"/>
    <w:tmpl w:val="276E285C"/>
    <w:lvl w:ilvl="0" w:tplc="75C0A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F565F"/>
    <w:multiLevelType w:val="hybridMultilevel"/>
    <w:tmpl w:val="CFEAE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A7A8C"/>
    <w:multiLevelType w:val="hybridMultilevel"/>
    <w:tmpl w:val="C4322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364D4"/>
    <w:multiLevelType w:val="hybridMultilevel"/>
    <w:tmpl w:val="3CC02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9395A"/>
    <w:multiLevelType w:val="hybridMultilevel"/>
    <w:tmpl w:val="1B5CF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26342"/>
    <w:multiLevelType w:val="hybridMultilevel"/>
    <w:tmpl w:val="09403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7190F"/>
    <w:multiLevelType w:val="hybridMultilevel"/>
    <w:tmpl w:val="39562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E0"/>
    <w:rsid w:val="00021EB8"/>
    <w:rsid w:val="00022987"/>
    <w:rsid w:val="00027D4E"/>
    <w:rsid w:val="00070F61"/>
    <w:rsid w:val="000712F2"/>
    <w:rsid w:val="0008172F"/>
    <w:rsid w:val="000835D4"/>
    <w:rsid w:val="00092502"/>
    <w:rsid w:val="000C2FB8"/>
    <w:rsid w:val="00104BD5"/>
    <w:rsid w:val="00140BFA"/>
    <w:rsid w:val="001757B5"/>
    <w:rsid w:val="0019197F"/>
    <w:rsid w:val="00197EA8"/>
    <w:rsid w:val="001A0346"/>
    <w:rsid w:val="001D07D2"/>
    <w:rsid w:val="001F029B"/>
    <w:rsid w:val="001F7D91"/>
    <w:rsid w:val="0020207D"/>
    <w:rsid w:val="002300FC"/>
    <w:rsid w:val="0023462D"/>
    <w:rsid w:val="0026446A"/>
    <w:rsid w:val="00284A75"/>
    <w:rsid w:val="002B74A5"/>
    <w:rsid w:val="002D7CDB"/>
    <w:rsid w:val="0030289B"/>
    <w:rsid w:val="003764E9"/>
    <w:rsid w:val="00380DE8"/>
    <w:rsid w:val="00390560"/>
    <w:rsid w:val="003A6B1E"/>
    <w:rsid w:val="00406360"/>
    <w:rsid w:val="00420A92"/>
    <w:rsid w:val="00467440"/>
    <w:rsid w:val="004C2671"/>
    <w:rsid w:val="004E7940"/>
    <w:rsid w:val="00500BFA"/>
    <w:rsid w:val="00587AF5"/>
    <w:rsid w:val="005B1841"/>
    <w:rsid w:val="005B4F3E"/>
    <w:rsid w:val="005D21A5"/>
    <w:rsid w:val="005D2B87"/>
    <w:rsid w:val="005D5D20"/>
    <w:rsid w:val="005E1CCA"/>
    <w:rsid w:val="00660550"/>
    <w:rsid w:val="00672B5C"/>
    <w:rsid w:val="00694589"/>
    <w:rsid w:val="006B2893"/>
    <w:rsid w:val="006E2D4B"/>
    <w:rsid w:val="006F6C2F"/>
    <w:rsid w:val="007310EB"/>
    <w:rsid w:val="007468AE"/>
    <w:rsid w:val="0075691C"/>
    <w:rsid w:val="00764A37"/>
    <w:rsid w:val="00766866"/>
    <w:rsid w:val="00786F7D"/>
    <w:rsid w:val="007A600A"/>
    <w:rsid w:val="007E62C5"/>
    <w:rsid w:val="00806901"/>
    <w:rsid w:val="008427E0"/>
    <w:rsid w:val="00872DB3"/>
    <w:rsid w:val="008A07E5"/>
    <w:rsid w:val="009132F1"/>
    <w:rsid w:val="00935FE2"/>
    <w:rsid w:val="0097251B"/>
    <w:rsid w:val="00996779"/>
    <w:rsid w:val="00996FC2"/>
    <w:rsid w:val="009A6B72"/>
    <w:rsid w:val="009E6779"/>
    <w:rsid w:val="009E7361"/>
    <w:rsid w:val="00A0261E"/>
    <w:rsid w:val="00A065CB"/>
    <w:rsid w:val="00A124A0"/>
    <w:rsid w:val="00A3030E"/>
    <w:rsid w:val="00A3767A"/>
    <w:rsid w:val="00A42D6C"/>
    <w:rsid w:val="00A66B93"/>
    <w:rsid w:val="00AC747A"/>
    <w:rsid w:val="00AF1934"/>
    <w:rsid w:val="00AF7938"/>
    <w:rsid w:val="00B0099D"/>
    <w:rsid w:val="00B07614"/>
    <w:rsid w:val="00B45B07"/>
    <w:rsid w:val="00C22D97"/>
    <w:rsid w:val="00C24A63"/>
    <w:rsid w:val="00C67B8F"/>
    <w:rsid w:val="00CD4548"/>
    <w:rsid w:val="00D30B1C"/>
    <w:rsid w:val="00D52F8C"/>
    <w:rsid w:val="00D60E7A"/>
    <w:rsid w:val="00D822C0"/>
    <w:rsid w:val="00DA0C5F"/>
    <w:rsid w:val="00DE508B"/>
    <w:rsid w:val="00DE64E9"/>
    <w:rsid w:val="00DF3795"/>
    <w:rsid w:val="00E27839"/>
    <w:rsid w:val="00F07710"/>
    <w:rsid w:val="00F95A0C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34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F7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ind w:left="720"/>
      <w:contextualSpacing/>
    </w:pPr>
  </w:style>
  <w:style w:type="table" w:styleId="Tabela-Siatka">
    <w:name w:val="Table Grid"/>
    <w:basedOn w:val="Standardowy"/>
    <w:rsid w:val="008427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5A0C"/>
    <w:pPr>
      <w:spacing w:before="100" w:beforeAutospacing="1" w:after="100" w:afterAutospacing="1"/>
    </w:pPr>
    <w:rPr>
      <w:rFonts w:ascii="Arial Unicode MS" w:hAnsi="Arial Unicode MS"/>
      <w:sz w:val="24"/>
      <w:szCs w:val="24"/>
    </w:rPr>
  </w:style>
  <w:style w:type="paragraph" w:customStyle="1" w:styleId="Default">
    <w:name w:val="Default"/>
    <w:rsid w:val="00A026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A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A92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B87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2B87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2B87"/>
    <w:pPr>
      <w:spacing w:after="160"/>
    </w:pPr>
    <w:rPr>
      <w:rFonts w:ascii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2B87"/>
    <w:rPr>
      <w:rFonts w:ascii="Calibri" w:eastAsia="Times New Roman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5D2B8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B184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F7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ind w:left="720"/>
      <w:contextualSpacing/>
    </w:pPr>
  </w:style>
  <w:style w:type="table" w:styleId="Tabela-Siatka">
    <w:name w:val="Table Grid"/>
    <w:basedOn w:val="Standardowy"/>
    <w:rsid w:val="008427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5A0C"/>
    <w:pPr>
      <w:spacing w:before="100" w:beforeAutospacing="1" w:after="100" w:afterAutospacing="1"/>
    </w:pPr>
    <w:rPr>
      <w:rFonts w:ascii="Arial Unicode MS" w:hAnsi="Arial Unicode MS"/>
      <w:sz w:val="24"/>
      <w:szCs w:val="24"/>
    </w:rPr>
  </w:style>
  <w:style w:type="paragraph" w:customStyle="1" w:styleId="Default">
    <w:name w:val="Default"/>
    <w:rsid w:val="00A026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A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A92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B87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2B87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2B87"/>
    <w:pPr>
      <w:spacing w:after="160"/>
    </w:pPr>
    <w:rPr>
      <w:rFonts w:ascii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2B87"/>
    <w:rPr>
      <w:rFonts w:ascii="Calibri" w:eastAsia="Times New Roman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5D2B8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B1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ido@cus.srem.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cjaj\Desktop\Do&#380;ywianie%202024\wz&#243;r_pisma_20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wzór_pisma_2024.dotx</Template>
  <TotalTime>408</TotalTime>
  <Pages>1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alicjaj</dc:creator>
  <cp:keywords/>
  <dc:description/>
  <cp:lastModifiedBy>alicjaj</cp:lastModifiedBy>
  <cp:revision>69</cp:revision>
  <cp:lastPrinted>2025-02-07T08:20:00Z</cp:lastPrinted>
  <dcterms:created xsi:type="dcterms:W3CDTF">2024-01-06T17:44:00Z</dcterms:created>
  <dcterms:modified xsi:type="dcterms:W3CDTF">2025-02-10T09:22:00Z</dcterms:modified>
</cp:coreProperties>
</file>