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78980C" w14:textId="5D1254C9" w:rsidR="008E76F9" w:rsidRPr="008E76F9" w:rsidRDefault="0038578C" w:rsidP="008E76F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Informacja o rodzinie</w:t>
      </w:r>
      <w:bookmarkStart w:id="0" w:name="_GoBack"/>
      <w:bookmarkEnd w:id="0"/>
      <w:r w:rsidR="008E76F9" w:rsidRPr="008E76F9">
        <w:rPr>
          <w:rFonts w:ascii="Arial" w:eastAsia="Calibri" w:hAnsi="Arial" w:cs="Arial"/>
          <w:b/>
          <w:bCs/>
          <w:sz w:val="24"/>
          <w:szCs w:val="24"/>
        </w:rPr>
        <w:t xml:space="preserve"> do</w:t>
      </w:r>
      <w:r w:rsidR="008E76F9">
        <w:rPr>
          <w:rFonts w:ascii="Arial" w:eastAsia="Calibri" w:hAnsi="Arial" w:cs="Arial"/>
          <w:b/>
          <w:bCs/>
          <w:sz w:val="24"/>
          <w:szCs w:val="24"/>
        </w:rPr>
        <w:t xml:space="preserve"> Programu Fundusze Europ</w:t>
      </w:r>
      <w:r w:rsidR="00E5784D">
        <w:rPr>
          <w:rFonts w:ascii="Arial" w:eastAsia="Calibri" w:hAnsi="Arial" w:cs="Arial"/>
          <w:b/>
          <w:bCs/>
          <w:sz w:val="24"/>
          <w:szCs w:val="24"/>
        </w:rPr>
        <w:t>ejskie na  Pomoc Żywnościową 2021</w:t>
      </w:r>
      <w:r w:rsidR="008E76F9" w:rsidRPr="008E76F9">
        <w:rPr>
          <w:rFonts w:ascii="Arial" w:eastAsia="Calibri" w:hAnsi="Arial" w:cs="Arial"/>
          <w:b/>
          <w:bCs/>
          <w:sz w:val="24"/>
          <w:szCs w:val="24"/>
        </w:rPr>
        <w:t>-202</w:t>
      </w:r>
      <w:r w:rsidR="000C707C">
        <w:rPr>
          <w:rFonts w:ascii="Arial" w:eastAsia="Calibri" w:hAnsi="Arial" w:cs="Arial"/>
          <w:b/>
          <w:bCs/>
          <w:sz w:val="24"/>
          <w:szCs w:val="24"/>
        </w:rPr>
        <w:t>7 - Podprogram 2024</w:t>
      </w:r>
    </w:p>
    <w:p w14:paraId="1003D4B4" w14:textId="77777777" w:rsidR="000C707C" w:rsidRDefault="000C707C" w:rsidP="008E76F9">
      <w:pPr>
        <w:rPr>
          <w:rFonts w:ascii="Arial" w:eastAsia="Calibri" w:hAnsi="Arial" w:cs="Arial"/>
          <w:b/>
          <w:bCs/>
          <w:sz w:val="24"/>
          <w:szCs w:val="24"/>
        </w:rPr>
      </w:pPr>
    </w:p>
    <w:p w14:paraId="196DFAC0" w14:textId="77777777" w:rsidR="008E76F9" w:rsidRPr="008E76F9" w:rsidRDefault="008E76F9" w:rsidP="008E76F9">
      <w:pPr>
        <w:rPr>
          <w:rFonts w:ascii="Arial" w:eastAsia="Calibri" w:hAnsi="Arial" w:cs="Arial"/>
          <w:b/>
          <w:bCs/>
          <w:sz w:val="24"/>
          <w:szCs w:val="24"/>
        </w:rPr>
      </w:pPr>
      <w:r w:rsidRPr="008E76F9">
        <w:rPr>
          <w:rFonts w:ascii="Arial" w:eastAsia="Calibri" w:hAnsi="Arial" w:cs="Arial"/>
          <w:b/>
          <w:bCs/>
          <w:sz w:val="24"/>
          <w:szCs w:val="24"/>
        </w:rPr>
        <w:t>Nr …………</w:t>
      </w:r>
    </w:p>
    <w:p w14:paraId="2B394AED" w14:textId="25D2A405" w:rsidR="008E76F9" w:rsidRPr="008E76F9" w:rsidRDefault="008E76F9" w:rsidP="008E76F9">
      <w:pPr>
        <w:pStyle w:val="Akapitzlist"/>
        <w:numPr>
          <w:ilvl w:val="0"/>
          <w:numId w:val="13"/>
        </w:numPr>
        <w:spacing w:line="360" w:lineRule="auto"/>
        <w:ind w:left="284"/>
        <w:rPr>
          <w:rFonts w:ascii="Arial" w:eastAsia="Calibri" w:hAnsi="Arial" w:cs="Arial"/>
          <w:sz w:val="24"/>
          <w:szCs w:val="24"/>
        </w:rPr>
      </w:pPr>
      <w:r w:rsidRPr="008E76F9">
        <w:rPr>
          <w:rFonts w:ascii="Arial" w:eastAsia="Calibri" w:hAnsi="Arial" w:cs="Arial"/>
          <w:sz w:val="24"/>
          <w:szCs w:val="24"/>
        </w:rPr>
        <w:t xml:space="preserve">Imię i nazwisko </w:t>
      </w:r>
      <w:r>
        <w:rPr>
          <w:rFonts w:ascii="Arial" w:eastAsia="Calibri" w:hAnsi="Arial" w:cs="Arial"/>
          <w:sz w:val="24"/>
          <w:szCs w:val="24"/>
        </w:rPr>
        <w:t>….</w:t>
      </w:r>
      <w:r w:rsidRPr="008E76F9">
        <w:rPr>
          <w:rFonts w:ascii="Arial" w:eastAsia="Calibri" w:hAnsi="Arial" w:cs="Arial"/>
          <w:sz w:val="24"/>
          <w:szCs w:val="24"/>
        </w:rPr>
        <w:t>………………………………..........................................................</w:t>
      </w:r>
    </w:p>
    <w:p w14:paraId="4FFC4242" w14:textId="6FA71A85" w:rsidR="008E76F9" w:rsidRPr="008E76F9" w:rsidRDefault="008E76F9" w:rsidP="008E76F9">
      <w:pPr>
        <w:pStyle w:val="Akapitzlist"/>
        <w:spacing w:line="360" w:lineRule="auto"/>
        <w:ind w:left="284"/>
        <w:rPr>
          <w:rFonts w:ascii="Arial" w:eastAsia="Calibri" w:hAnsi="Arial" w:cs="Arial"/>
          <w:sz w:val="24"/>
          <w:szCs w:val="24"/>
        </w:rPr>
      </w:pPr>
      <w:r w:rsidRPr="008E76F9">
        <w:rPr>
          <w:rFonts w:ascii="Arial" w:eastAsia="Calibri" w:hAnsi="Arial" w:cs="Arial"/>
          <w:sz w:val="24"/>
          <w:szCs w:val="24"/>
        </w:rPr>
        <w:t xml:space="preserve">Adres </w:t>
      </w:r>
      <w:r>
        <w:rPr>
          <w:rFonts w:ascii="Arial" w:eastAsia="Calibri" w:hAnsi="Arial" w:cs="Arial"/>
          <w:sz w:val="24"/>
          <w:szCs w:val="24"/>
        </w:rPr>
        <w:t>za</w:t>
      </w:r>
      <w:r w:rsidRPr="008E76F9">
        <w:rPr>
          <w:rFonts w:ascii="Arial" w:eastAsia="Calibri" w:hAnsi="Arial" w:cs="Arial"/>
          <w:sz w:val="24"/>
          <w:szCs w:val="24"/>
        </w:rPr>
        <w:t>mieszkania/pobytu.........................................................</w:t>
      </w:r>
      <w:r>
        <w:rPr>
          <w:rFonts w:ascii="Arial" w:eastAsia="Calibri" w:hAnsi="Arial" w:cs="Arial"/>
          <w:sz w:val="24"/>
          <w:szCs w:val="24"/>
        </w:rPr>
        <w:t>..............................</w:t>
      </w:r>
    </w:p>
    <w:p w14:paraId="67610B33" w14:textId="77777777" w:rsidR="009437DE" w:rsidRDefault="008E76F9" w:rsidP="00E5784D">
      <w:pPr>
        <w:pStyle w:val="Akapitzlist"/>
        <w:ind w:left="284"/>
        <w:rPr>
          <w:rFonts w:ascii="Arial" w:eastAsia="Calibri" w:hAnsi="Arial" w:cs="Arial"/>
          <w:sz w:val="24"/>
          <w:szCs w:val="24"/>
        </w:rPr>
      </w:pPr>
      <w:r w:rsidRPr="008E76F9">
        <w:rPr>
          <w:rFonts w:ascii="Arial" w:eastAsia="Calibri" w:hAnsi="Arial" w:cs="Arial"/>
          <w:sz w:val="24"/>
          <w:szCs w:val="24"/>
        </w:rPr>
        <w:t>PESEL(nr paszportu – dot. obywateli Ukrainy) ........................................................</w:t>
      </w:r>
      <w:r>
        <w:rPr>
          <w:rFonts w:ascii="Arial" w:eastAsia="Calibri" w:hAnsi="Arial" w:cs="Arial"/>
          <w:sz w:val="24"/>
          <w:szCs w:val="24"/>
        </w:rPr>
        <w:t>.</w:t>
      </w:r>
      <w:r w:rsidRPr="008E76F9">
        <w:rPr>
          <w:rFonts w:ascii="Arial" w:eastAsia="Calibri" w:hAnsi="Arial" w:cs="Arial"/>
          <w:sz w:val="24"/>
          <w:szCs w:val="24"/>
        </w:rPr>
        <w:t xml:space="preserve"> </w:t>
      </w:r>
    </w:p>
    <w:p w14:paraId="04C48BF7" w14:textId="77777777" w:rsidR="009437DE" w:rsidRDefault="009437DE" w:rsidP="00E5784D">
      <w:pPr>
        <w:pStyle w:val="Akapitzlist"/>
        <w:ind w:left="284"/>
        <w:rPr>
          <w:rFonts w:ascii="Arial" w:eastAsia="Calibri" w:hAnsi="Arial" w:cs="Arial"/>
          <w:sz w:val="24"/>
          <w:szCs w:val="24"/>
        </w:rPr>
      </w:pPr>
    </w:p>
    <w:p w14:paraId="1CADC2ED" w14:textId="10F792B9" w:rsidR="008E76F9" w:rsidRPr="008E76F9" w:rsidRDefault="008E76F9" w:rsidP="00E5784D">
      <w:pPr>
        <w:pStyle w:val="Akapitzlist"/>
        <w:ind w:left="284"/>
        <w:rPr>
          <w:rFonts w:ascii="Arial" w:eastAsia="Calibri" w:hAnsi="Arial" w:cs="Arial"/>
          <w:sz w:val="24"/>
          <w:szCs w:val="24"/>
        </w:rPr>
      </w:pPr>
      <w:r w:rsidRPr="008E76F9">
        <w:rPr>
          <w:rFonts w:ascii="Arial" w:eastAsia="Calibri" w:hAnsi="Arial" w:cs="Arial"/>
          <w:sz w:val="24"/>
          <w:szCs w:val="24"/>
        </w:rPr>
        <w:t>Telefon.....</w:t>
      </w:r>
      <w:r>
        <w:rPr>
          <w:rFonts w:ascii="Arial" w:eastAsia="Calibri" w:hAnsi="Arial" w:cs="Arial"/>
          <w:sz w:val="24"/>
          <w:szCs w:val="24"/>
        </w:rPr>
        <w:t>...........</w:t>
      </w:r>
      <w:r w:rsidRPr="008E76F9">
        <w:rPr>
          <w:rFonts w:ascii="Arial" w:eastAsia="Calibri" w:hAnsi="Arial" w:cs="Arial"/>
          <w:sz w:val="24"/>
          <w:szCs w:val="24"/>
        </w:rPr>
        <w:t>................</w:t>
      </w:r>
      <w:r w:rsidR="00E5784D">
        <w:rPr>
          <w:rFonts w:ascii="Arial" w:eastAsia="Calibri" w:hAnsi="Arial" w:cs="Arial"/>
          <w:sz w:val="24"/>
          <w:szCs w:val="24"/>
        </w:rPr>
        <w:t xml:space="preserve">........................ (podanie numeru telefonu jest niezbędne celem poinformowania o terminie odbioru żywności). </w:t>
      </w:r>
    </w:p>
    <w:p w14:paraId="511BB193" w14:textId="77777777" w:rsidR="008E76F9" w:rsidRPr="008E76F9" w:rsidRDefault="008E76F9" w:rsidP="008E76F9">
      <w:pPr>
        <w:rPr>
          <w:rFonts w:ascii="Arial" w:eastAsia="Calibri" w:hAnsi="Arial" w:cs="Arial"/>
          <w:sz w:val="24"/>
          <w:szCs w:val="24"/>
        </w:rPr>
      </w:pPr>
    </w:p>
    <w:p w14:paraId="2E782613" w14:textId="77777777" w:rsidR="008E76F9" w:rsidRPr="008E76F9" w:rsidRDefault="008E76F9" w:rsidP="004E71B3">
      <w:pPr>
        <w:tabs>
          <w:tab w:val="left" w:pos="3179"/>
          <w:tab w:val="left" w:pos="7668"/>
        </w:tabs>
        <w:rPr>
          <w:rFonts w:ascii="Arial" w:eastAsia="Calibri" w:hAnsi="Arial" w:cs="Arial"/>
          <w:sz w:val="24"/>
          <w:szCs w:val="24"/>
        </w:rPr>
      </w:pPr>
      <w:r w:rsidRPr="008E76F9">
        <w:rPr>
          <w:rFonts w:ascii="Arial" w:eastAsia="Calibri" w:hAnsi="Arial" w:cs="Arial"/>
          <w:sz w:val="24"/>
          <w:szCs w:val="24"/>
        </w:rPr>
        <w:t>2) Podział osób w rodzinie ze względu na wiek:</w:t>
      </w:r>
    </w:p>
    <w:p w14:paraId="5259804A" w14:textId="77777777" w:rsidR="008E76F9" w:rsidRPr="008E76F9" w:rsidRDefault="008E76F9" w:rsidP="004E71B3">
      <w:pPr>
        <w:numPr>
          <w:ilvl w:val="0"/>
          <w:numId w:val="11"/>
        </w:numPr>
        <w:tabs>
          <w:tab w:val="left" w:pos="709"/>
          <w:tab w:val="left" w:pos="4111"/>
        </w:tabs>
        <w:ind w:left="714" w:hanging="357"/>
        <w:contextualSpacing/>
        <w:rPr>
          <w:rFonts w:ascii="Arial" w:eastAsia="Calibri" w:hAnsi="Arial" w:cs="Arial"/>
          <w:sz w:val="24"/>
          <w:szCs w:val="24"/>
        </w:rPr>
      </w:pPr>
      <w:r w:rsidRPr="008E76F9">
        <w:rPr>
          <w:rFonts w:ascii="Arial" w:eastAsia="Calibri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22540B" wp14:editId="10FED874">
                <wp:simplePos x="0" y="0"/>
                <wp:positionH relativeFrom="column">
                  <wp:posOffset>3395345</wp:posOffset>
                </wp:positionH>
                <wp:positionV relativeFrom="paragraph">
                  <wp:posOffset>43180</wp:posOffset>
                </wp:positionV>
                <wp:extent cx="342900" cy="200025"/>
                <wp:effectExtent l="0" t="0" r="0" b="9525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" cy="2000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8" o:spid="_x0000_s1026" style="position:absolute;margin-left:267.35pt;margin-top:3.4pt;width:27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" filled="f" strokecolor="black [3213]" strokeweight=".25pt">
                <v:path arrowok="t"/>
              </v:rect>
            </w:pict>
          </mc:Fallback>
        </mc:AlternateContent>
      </w:r>
      <w:r w:rsidRPr="008E76F9">
        <w:rPr>
          <w:rFonts w:ascii="Arial" w:eastAsia="Calibri" w:hAnsi="Arial" w:cs="Arial"/>
          <w:sz w:val="24"/>
          <w:szCs w:val="24"/>
        </w:rPr>
        <w:t xml:space="preserve">liczba dzieci w wieku do 7 lat </w:t>
      </w:r>
      <w:r w:rsidRPr="008E76F9">
        <w:rPr>
          <w:rFonts w:ascii="Arial" w:eastAsia="Calibri" w:hAnsi="Arial" w:cs="Arial"/>
          <w:sz w:val="24"/>
          <w:szCs w:val="24"/>
        </w:rPr>
        <w:tab/>
        <w:t xml:space="preserve">                         </w:t>
      </w:r>
    </w:p>
    <w:p w14:paraId="4E9B8B78" w14:textId="77777777" w:rsidR="008E76F9" w:rsidRPr="008E76F9" w:rsidRDefault="008E76F9" w:rsidP="004E71B3">
      <w:pPr>
        <w:numPr>
          <w:ilvl w:val="0"/>
          <w:numId w:val="11"/>
        </w:numPr>
        <w:tabs>
          <w:tab w:val="left" w:pos="709"/>
          <w:tab w:val="left" w:pos="4111"/>
        </w:tabs>
        <w:ind w:left="714" w:hanging="357"/>
        <w:contextualSpacing/>
        <w:rPr>
          <w:rFonts w:ascii="Arial" w:eastAsia="Calibri" w:hAnsi="Arial" w:cs="Arial"/>
          <w:sz w:val="24"/>
          <w:szCs w:val="24"/>
        </w:rPr>
      </w:pPr>
      <w:r w:rsidRPr="008E76F9">
        <w:rPr>
          <w:rFonts w:ascii="Arial" w:eastAsia="Calibri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C2A54C" wp14:editId="154C0F35">
                <wp:simplePos x="0" y="0"/>
                <wp:positionH relativeFrom="column">
                  <wp:posOffset>3390900</wp:posOffset>
                </wp:positionH>
                <wp:positionV relativeFrom="paragraph">
                  <wp:posOffset>56515</wp:posOffset>
                </wp:positionV>
                <wp:extent cx="342900" cy="200025"/>
                <wp:effectExtent l="0" t="0" r="0" b="9525"/>
                <wp:wrapNone/>
                <wp:docPr id="24" name="Prostoką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" cy="2000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4" o:spid="_x0000_s1026" style="position:absolute;margin-left:267pt;margin-top:4.45pt;width:27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" filled="f" strokecolor="black [3213]" strokeweight=".25pt">
                <v:path arrowok="t"/>
              </v:rect>
            </w:pict>
          </mc:Fallback>
        </mc:AlternateContent>
      </w:r>
      <w:r w:rsidRPr="008E76F9">
        <w:rPr>
          <w:rFonts w:ascii="Arial" w:eastAsia="Calibri" w:hAnsi="Arial" w:cs="Arial"/>
          <w:sz w:val="24"/>
          <w:szCs w:val="24"/>
        </w:rPr>
        <w:t xml:space="preserve">liczba dzieci w wieku od 7 lat do 18 lat </w:t>
      </w:r>
      <w:r w:rsidRPr="008E76F9">
        <w:rPr>
          <w:rFonts w:ascii="Arial" w:eastAsia="Calibri" w:hAnsi="Arial" w:cs="Arial"/>
          <w:sz w:val="24"/>
          <w:szCs w:val="24"/>
        </w:rPr>
        <w:tab/>
      </w:r>
    </w:p>
    <w:p w14:paraId="40426CB6" w14:textId="77777777" w:rsidR="008E76F9" w:rsidRPr="008E76F9" w:rsidRDefault="008E76F9" w:rsidP="004E71B3">
      <w:pPr>
        <w:numPr>
          <w:ilvl w:val="0"/>
          <w:numId w:val="11"/>
        </w:numPr>
        <w:tabs>
          <w:tab w:val="left" w:pos="709"/>
          <w:tab w:val="left" w:pos="6495"/>
          <w:tab w:val="left" w:pos="7668"/>
        </w:tabs>
        <w:ind w:left="714" w:hanging="357"/>
        <w:contextualSpacing/>
        <w:rPr>
          <w:rFonts w:ascii="Arial" w:eastAsia="Calibri" w:hAnsi="Arial" w:cs="Arial"/>
          <w:sz w:val="24"/>
          <w:szCs w:val="24"/>
        </w:rPr>
      </w:pPr>
      <w:r w:rsidRPr="008E76F9">
        <w:rPr>
          <w:rFonts w:ascii="Arial" w:eastAsia="Calibri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F01961" wp14:editId="130A6FC3">
                <wp:simplePos x="0" y="0"/>
                <wp:positionH relativeFrom="column">
                  <wp:posOffset>3390900</wp:posOffset>
                </wp:positionH>
                <wp:positionV relativeFrom="paragraph">
                  <wp:posOffset>46990</wp:posOffset>
                </wp:positionV>
                <wp:extent cx="342900" cy="200025"/>
                <wp:effectExtent l="0" t="0" r="0" b="9525"/>
                <wp:wrapNone/>
                <wp:docPr id="19" name="Prostokąt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" cy="2000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9" o:spid="_x0000_s1026" style="position:absolute;margin-left:267pt;margin-top:3.7pt;width:27pt;height:1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" filled="f" strokecolor="windowText" strokeweight=".25pt">
                <v:path arrowok="t"/>
              </v:rect>
            </w:pict>
          </mc:Fallback>
        </mc:AlternateContent>
      </w:r>
      <w:r w:rsidRPr="008E76F9">
        <w:rPr>
          <w:rFonts w:ascii="Arial" w:eastAsia="Calibri" w:hAnsi="Arial" w:cs="Arial"/>
          <w:sz w:val="24"/>
          <w:szCs w:val="24"/>
        </w:rPr>
        <w:t>liczba pozostałych osób od 18 do 60 lat</w:t>
      </w:r>
      <w:r w:rsidRPr="008E76F9">
        <w:rPr>
          <w:rFonts w:ascii="Arial" w:eastAsia="Calibri" w:hAnsi="Arial" w:cs="Arial"/>
          <w:sz w:val="24"/>
          <w:szCs w:val="24"/>
        </w:rPr>
        <w:tab/>
      </w:r>
      <w:r w:rsidRPr="008E76F9">
        <w:rPr>
          <w:rFonts w:ascii="Arial" w:eastAsia="Calibri" w:hAnsi="Arial" w:cs="Arial"/>
          <w:sz w:val="24"/>
          <w:szCs w:val="24"/>
        </w:rPr>
        <w:tab/>
      </w:r>
    </w:p>
    <w:p w14:paraId="4F514E18" w14:textId="77777777" w:rsidR="008E76F9" w:rsidRPr="008E76F9" w:rsidRDefault="008E76F9" w:rsidP="004E71B3">
      <w:pPr>
        <w:numPr>
          <w:ilvl w:val="0"/>
          <w:numId w:val="11"/>
        </w:numPr>
        <w:tabs>
          <w:tab w:val="left" w:pos="709"/>
          <w:tab w:val="left" w:pos="7668"/>
        </w:tabs>
        <w:ind w:left="714" w:hanging="357"/>
        <w:contextualSpacing/>
        <w:rPr>
          <w:rFonts w:ascii="Arial" w:eastAsia="Calibri" w:hAnsi="Arial" w:cs="Arial"/>
          <w:sz w:val="24"/>
          <w:szCs w:val="24"/>
        </w:rPr>
      </w:pPr>
      <w:r w:rsidRPr="008E76F9">
        <w:rPr>
          <w:rFonts w:ascii="Arial" w:eastAsia="Calibri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6E574C" wp14:editId="2E17AEB7">
                <wp:simplePos x="0" y="0"/>
                <wp:positionH relativeFrom="column">
                  <wp:posOffset>3390900</wp:posOffset>
                </wp:positionH>
                <wp:positionV relativeFrom="paragraph">
                  <wp:posOffset>46990</wp:posOffset>
                </wp:positionV>
                <wp:extent cx="342900" cy="200025"/>
                <wp:effectExtent l="0" t="0" r="0" b="9525"/>
                <wp:wrapNone/>
                <wp:docPr id="30" name="Prostokąt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" cy="2000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30" o:spid="_x0000_s1026" style="position:absolute;margin-left:267pt;margin-top:3.7pt;width:27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" filled="f" strokecolor="black [3213]" strokeweight=".25pt">
                <v:path arrowok="t"/>
              </v:rect>
            </w:pict>
          </mc:Fallback>
        </mc:AlternateContent>
      </w:r>
      <w:r w:rsidRPr="008E76F9">
        <w:rPr>
          <w:rFonts w:ascii="Arial" w:eastAsia="Calibri" w:hAnsi="Arial" w:cs="Arial"/>
          <w:sz w:val="24"/>
          <w:szCs w:val="24"/>
        </w:rPr>
        <w:t>liczba osób w wieku 60 lat do 80 lat</w:t>
      </w:r>
    </w:p>
    <w:p w14:paraId="7D2DCF99" w14:textId="77777777" w:rsidR="008E76F9" w:rsidRPr="008E76F9" w:rsidRDefault="008E76F9" w:rsidP="004E71B3">
      <w:pPr>
        <w:numPr>
          <w:ilvl w:val="0"/>
          <w:numId w:val="11"/>
        </w:numPr>
        <w:tabs>
          <w:tab w:val="left" w:pos="709"/>
          <w:tab w:val="left" w:pos="7668"/>
        </w:tabs>
        <w:ind w:left="714" w:hanging="357"/>
        <w:contextualSpacing/>
        <w:rPr>
          <w:rFonts w:ascii="Arial" w:eastAsia="Calibri" w:hAnsi="Arial" w:cs="Arial"/>
          <w:sz w:val="24"/>
          <w:szCs w:val="24"/>
        </w:rPr>
      </w:pPr>
      <w:r w:rsidRPr="008E76F9">
        <w:rPr>
          <w:rFonts w:ascii="Arial" w:eastAsia="Calibri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966D7B" wp14:editId="6EF30111">
                <wp:simplePos x="0" y="0"/>
                <wp:positionH relativeFrom="column">
                  <wp:posOffset>3390900</wp:posOffset>
                </wp:positionH>
                <wp:positionV relativeFrom="paragraph">
                  <wp:posOffset>46990</wp:posOffset>
                </wp:positionV>
                <wp:extent cx="342900" cy="200025"/>
                <wp:effectExtent l="0" t="0" r="0" b="9525"/>
                <wp:wrapNone/>
                <wp:docPr id="192" name="Prostokąt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" cy="2000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92" o:spid="_x0000_s1026" style="position:absolute;margin-left:267pt;margin-top:3.7pt;width:27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" filled="f" strokecolor="black [3213]" strokeweight=".25pt">
                <v:path arrowok="t"/>
              </v:rect>
            </w:pict>
          </mc:Fallback>
        </mc:AlternateContent>
      </w:r>
      <w:r w:rsidRPr="008E76F9">
        <w:rPr>
          <w:rFonts w:ascii="Arial" w:eastAsia="Calibri" w:hAnsi="Arial" w:cs="Arial"/>
          <w:sz w:val="24"/>
          <w:szCs w:val="24"/>
        </w:rPr>
        <w:t>liczba osób w wieku powyżej 80 lat</w:t>
      </w:r>
    </w:p>
    <w:p w14:paraId="3389F27B" w14:textId="77777777" w:rsidR="00E5784D" w:rsidRDefault="00E5784D" w:rsidP="004E71B3">
      <w:pPr>
        <w:tabs>
          <w:tab w:val="left" w:pos="360"/>
          <w:tab w:val="left" w:pos="7668"/>
        </w:tabs>
        <w:rPr>
          <w:rFonts w:ascii="Arial" w:eastAsia="Calibri" w:hAnsi="Arial" w:cs="Arial"/>
          <w:sz w:val="24"/>
          <w:szCs w:val="24"/>
        </w:rPr>
      </w:pPr>
    </w:p>
    <w:p w14:paraId="61821B76" w14:textId="77777777" w:rsidR="008E76F9" w:rsidRPr="008E76F9" w:rsidRDefault="008E76F9" w:rsidP="004E71B3">
      <w:pPr>
        <w:tabs>
          <w:tab w:val="left" w:pos="360"/>
          <w:tab w:val="left" w:pos="7668"/>
        </w:tabs>
        <w:rPr>
          <w:rFonts w:ascii="Arial" w:eastAsia="Calibri" w:hAnsi="Arial" w:cs="Arial"/>
          <w:sz w:val="24"/>
          <w:szCs w:val="24"/>
        </w:rPr>
      </w:pPr>
      <w:r w:rsidRPr="008E76F9">
        <w:rPr>
          <w:rFonts w:ascii="Arial" w:eastAsia="Calibri" w:hAnsi="Arial" w:cs="Arial"/>
          <w:sz w:val="24"/>
          <w:szCs w:val="24"/>
        </w:rPr>
        <w:t>3) </w:t>
      </w:r>
      <w:r w:rsidRPr="008E76F9">
        <w:rPr>
          <w:rFonts w:ascii="Arial" w:eastAsia="Calibri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7B7CCCE7" wp14:editId="7DCDB120">
                <wp:simplePos x="0" y="0"/>
                <wp:positionH relativeFrom="column">
                  <wp:posOffset>18314</wp:posOffset>
                </wp:positionH>
                <wp:positionV relativeFrom="paragraph">
                  <wp:posOffset>59944</wp:posOffset>
                </wp:positionV>
                <wp:extent cx="1946326" cy="307238"/>
                <wp:effectExtent l="0" t="0" r="0" b="0"/>
                <wp:wrapNone/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6326" cy="3072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D0887" w14:textId="77777777" w:rsidR="008E76F9" w:rsidRDefault="008E76F9" w:rsidP="008E76F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.45pt;margin-top:4.7pt;width:153.25pt;height:24.2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" filled="f" stroked="f">
                <v:textbox>
                  <w:txbxContent>
                    <w:p w14:paraId="40AD0887" w14:textId="77777777" w:rsidR="008E76F9" w:rsidRDefault="008E76F9" w:rsidP="008E76F9"/>
                  </w:txbxContent>
                </v:textbox>
              </v:shape>
            </w:pict>
          </mc:Fallback>
        </mc:AlternateContent>
      </w:r>
      <w:r w:rsidRPr="008E76F9">
        <w:rPr>
          <w:rFonts w:ascii="Arial" w:eastAsia="Calibri" w:hAnsi="Arial" w:cs="Arial"/>
          <w:sz w:val="24"/>
          <w:szCs w:val="24"/>
        </w:rPr>
        <w:t xml:space="preserve">Podział osób w rodzinie ze względu na grupy docelowe dotyczy obywateli polskich:                  </w:t>
      </w:r>
    </w:p>
    <w:p w14:paraId="576479DF" w14:textId="77777777" w:rsidR="008E76F9" w:rsidRPr="008E76F9" w:rsidRDefault="008E76F9" w:rsidP="004E71B3">
      <w:pPr>
        <w:tabs>
          <w:tab w:val="left" w:pos="3291"/>
        </w:tabs>
        <w:ind w:left="720"/>
        <w:contextualSpacing/>
        <w:rPr>
          <w:rFonts w:ascii="Arial" w:eastAsia="Calibri" w:hAnsi="Arial" w:cs="Arial"/>
          <w:sz w:val="24"/>
          <w:szCs w:val="24"/>
        </w:rPr>
      </w:pPr>
      <w:r w:rsidRPr="008E76F9">
        <w:rPr>
          <w:rFonts w:ascii="Arial" w:eastAsia="Calibri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111887" wp14:editId="5977C32A">
                <wp:simplePos x="0" y="0"/>
                <wp:positionH relativeFrom="column">
                  <wp:posOffset>3372485</wp:posOffset>
                </wp:positionH>
                <wp:positionV relativeFrom="paragraph">
                  <wp:posOffset>46355</wp:posOffset>
                </wp:positionV>
                <wp:extent cx="353060" cy="304800"/>
                <wp:effectExtent l="0" t="0" r="27940" b="19050"/>
                <wp:wrapNone/>
                <wp:docPr id="15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060" cy="3048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10" o:spid="_x0000_s1026" type="#_x0000_t109" style="position:absolute;margin-left:265.55pt;margin-top:3.65pt;width:27.8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" filled="f" strokeweight="1pt"/>
            </w:pict>
          </mc:Fallback>
        </mc:AlternateContent>
      </w:r>
      <w:r w:rsidRPr="008E76F9">
        <w:rPr>
          <w:rFonts w:ascii="Arial" w:eastAsia="Calibri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AAC7A3" wp14:editId="2CB980D2">
                <wp:simplePos x="0" y="0"/>
                <wp:positionH relativeFrom="column">
                  <wp:posOffset>1924050</wp:posOffset>
                </wp:positionH>
                <wp:positionV relativeFrom="paragraph">
                  <wp:posOffset>93980</wp:posOffset>
                </wp:positionV>
                <wp:extent cx="353060" cy="304800"/>
                <wp:effectExtent l="0" t="0" r="8890" b="0"/>
                <wp:wrapNone/>
                <wp:docPr id="10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060" cy="3048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chemat blokowy: proces 10" o:spid="_x0000_s1026" type="#_x0000_t109" style="position:absolute;margin-left:151.5pt;margin-top:7.4pt;width:27.8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" filled="f" strokeweight="1pt"/>
            </w:pict>
          </mc:Fallback>
        </mc:AlternateContent>
      </w:r>
    </w:p>
    <w:p w14:paraId="7B1EC12D" w14:textId="77777777" w:rsidR="008E76F9" w:rsidRDefault="008E76F9" w:rsidP="004E71B3">
      <w:pPr>
        <w:numPr>
          <w:ilvl w:val="0"/>
          <w:numId w:val="12"/>
        </w:numPr>
        <w:tabs>
          <w:tab w:val="left" w:pos="709"/>
          <w:tab w:val="left" w:pos="5103"/>
        </w:tabs>
        <w:contextualSpacing/>
        <w:rPr>
          <w:rFonts w:ascii="Arial" w:eastAsia="Calibri" w:hAnsi="Arial" w:cs="Arial"/>
          <w:sz w:val="20"/>
          <w:szCs w:val="20"/>
        </w:rPr>
      </w:pPr>
      <w:r w:rsidRPr="008E76F9">
        <w:rPr>
          <w:rFonts w:ascii="Arial" w:eastAsia="Calibri" w:hAnsi="Arial" w:cs="Arial"/>
          <w:sz w:val="20"/>
          <w:szCs w:val="20"/>
        </w:rPr>
        <w:t>liczba niepełnosprawnych                       w tym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Pr="008E76F9">
        <w:rPr>
          <w:rFonts w:ascii="Arial" w:eastAsia="Calibri" w:hAnsi="Arial" w:cs="Arial"/>
          <w:sz w:val="20"/>
          <w:szCs w:val="20"/>
        </w:rPr>
        <w:t>:                       liczba dzieci niepełnosprawnych</w:t>
      </w:r>
    </w:p>
    <w:p w14:paraId="44A45174" w14:textId="0CE1B305" w:rsidR="008E76F9" w:rsidRPr="008E76F9" w:rsidRDefault="008E76F9" w:rsidP="004E71B3">
      <w:pPr>
        <w:tabs>
          <w:tab w:val="left" w:pos="709"/>
          <w:tab w:val="left" w:pos="5103"/>
        </w:tabs>
        <w:ind w:left="644"/>
        <w:contextualSpacing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 </w:t>
      </w:r>
      <w:r>
        <w:rPr>
          <w:rFonts w:ascii="Arial" w:eastAsia="Calibri" w:hAnsi="Arial" w:cs="Arial"/>
          <w:sz w:val="20"/>
          <w:szCs w:val="20"/>
        </w:rPr>
        <w:tab/>
      </w:r>
      <w:r w:rsidRPr="008E76F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 xml:space="preserve">                  </w:t>
      </w:r>
      <w:r w:rsidRPr="008E76F9">
        <w:rPr>
          <w:rFonts w:ascii="Arial" w:eastAsia="Calibri" w:hAnsi="Arial" w:cs="Arial"/>
          <w:sz w:val="20"/>
          <w:szCs w:val="20"/>
        </w:rPr>
        <w:t xml:space="preserve">do 18 lat   </w:t>
      </w:r>
    </w:p>
    <w:p w14:paraId="6ED5A921" w14:textId="77777777" w:rsidR="008E76F9" w:rsidRPr="008E76F9" w:rsidRDefault="008E76F9" w:rsidP="004E71B3">
      <w:pPr>
        <w:tabs>
          <w:tab w:val="left" w:pos="709"/>
          <w:tab w:val="left" w:pos="5103"/>
        </w:tabs>
        <w:contextualSpacing/>
        <w:rPr>
          <w:rFonts w:ascii="Arial" w:eastAsia="Calibri" w:hAnsi="Arial" w:cs="Arial"/>
          <w:sz w:val="20"/>
          <w:szCs w:val="20"/>
        </w:rPr>
      </w:pPr>
      <w:r w:rsidRPr="008E76F9">
        <w:rPr>
          <w:rFonts w:ascii="Arial" w:eastAsia="Calibri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8FD280" wp14:editId="143B5451">
                <wp:simplePos x="0" y="0"/>
                <wp:positionH relativeFrom="column">
                  <wp:posOffset>3372485</wp:posOffset>
                </wp:positionH>
                <wp:positionV relativeFrom="paragraph">
                  <wp:posOffset>113030</wp:posOffset>
                </wp:positionV>
                <wp:extent cx="353060" cy="304800"/>
                <wp:effectExtent l="0" t="0" r="27940" b="19050"/>
                <wp:wrapNone/>
                <wp:docPr id="16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060" cy="3048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chemat blokowy: proces 10" o:spid="_x0000_s1026" type="#_x0000_t109" style="position:absolute;margin-left:265.55pt;margin-top:8.9pt;width:27.8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" filled="f" strokeweight="1pt"/>
            </w:pict>
          </mc:Fallback>
        </mc:AlternateContent>
      </w:r>
    </w:p>
    <w:p w14:paraId="5A08B5EB" w14:textId="77777777" w:rsidR="00AA4315" w:rsidRDefault="008E76F9" w:rsidP="004E71B3">
      <w:pPr>
        <w:tabs>
          <w:tab w:val="left" w:pos="709"/>
          <w:tab w:val="left" w:pos="5103"/>
        </w:tabs>
        <w:ind w:left="644"/>
        <w:contextualSpacing/>
        <w:rPr>
          <w:rFonts w:ascii="Arial" w:eastAsia="Calibri" w:hAnsi="Arial" w:cs="Arial"/>
          <w:sz w:val="20"/>
          <w:szCs w:val="20"/>
        </w:rPr>
      </w:pPr>
      <w:r w:rsidRPr="008E76F9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         liczba niepełnospra</w:t>
      </w:r>
      <w:r w:rsidR="00AA4315">
        <w:rPr>
          <w:rFonts w:ascii="Arial" w:eastAsia="Calibri" w:hAnsi="Arial" w:cs="Arial"/>
          <w:sz w:val="20"/>
          <w:szCs w:val="20"/>
        </w:rPr>
        <w:t>wnych osób</w:t>
      </w:r>
    </w:p>
    <w:p w14:paraId="15C6369A" w14:textId="5D57B3B7" w:rsidR="008E76F9" w:rsidRPr="008E76F9" w:rsidRDefault="00AA4315" w:rsidP="004E71B3">
      <w:pPr>
        <w:tabs>
          <w:tab w:val="left" w:pos="709"/>
          <w:tab w:val="left" w:pos="5103"/>
        </w:tabs>
        <w:ind w:left="644"/>
        <w:contextualSpacing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  </w:t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  <w:t xml:space="preserve">        powyżej 60 lat</w:t>
      </w:r>
    </w:p>
    <w:p w14:paraId="70295CBA" w14:textId="77777777" w:rsidR="008E76F9" w:rsidRPr="008E76F9" w:rsidRDefault="008E76F9" w:rsidP="004E71B3">
      <w:pPr>
        <w:tabs>
          <w:tab w:val="left" w:pos="2977"/>
        </w:tabs>
        <w:ind w:left="720"/>
        <w:contextualSpacing/>
        <w:rPr>
          <w:rFonts w:ascii="Arial" w:eastAsia="Calibri" w:hAnsi="Arial" w:cs="Arial"/>
          <w:sz w:val="24"/>
          <w:szCs w:val="24"/>
        </w:rPr>
      </w:pPr>
      <w:r w:rsidRPr="008E76F9">
        <w:rPr>
          <w:rFonts w:ascii="Arial" w:eastAsia="Calibri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E1F73D" wp14:editId="1D3CF032">
                <wp:simplePos x="0" y="0"/>
                <wp:positionH relativeFrom="column">
                  <wp:posOffset>3380105</wp:posOffset>
                </wp:positionH>
                <wp:positionV relativeFrom="paragraph">
                  <wp:posOffset>28575</wp:posOffset>
                </wp:positionV>
                <wp:extent cx="353060" cy="304800"/>
                <wp:effectExtent l="0" t="0" r="27940" b="19050"/>
                <wp:wrapNone/>
                <wp:docPr id="1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060" cy="3048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chemat blokowy: proces 10" o:spid="_x0000_s1026" type="#_x0000_t109" style="position:absolute;margin-left:266.15pt;margin-top:2.25pt;width:27.8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" filled="f" strokeweight="1pt"/>
            </w:pict>
          </mc:Fallback>
        </mc:AlternateContent>
      </w:r>
    </w:p>
    <w:p w14:paraId="7DD740E8" w14:textId="77777777" w:rsidR="008E76F9" w:rsidRPr="008E76F9" w:rsidRDefault="008E76F9" w:rsidP="004E71B3">
      <w:pPr>
        <w:numPr>
          <w:ilvl w:val="0"/>
          <w:numId w:val="12"/>
        </w:numPr>
        <w:tabs>
          <w:tab w:val="left" w:pos="709"/>
        </w:tabs>
        <w:contextualSpacing/>
        <w:rPr>
          <w:rFonts w:ascii="Arial" w:eastAsia="Calibri" w:hAnsi="Arial" w:cs="Arial"/>
          <w:sz w:val="24"/>
          <w:szCs w:val="24"/>
        </w:rPr>
      </w:pPr>
      <w:r w:rsidRPr="008E76F9">
        <w:rPr>
          <w:rFonts w:ascii="Arial" w:eastAsia="Calibri" w:hAnsi="Arial" w:cs="Arial"/>
          <w:sz w:val="24"/>
          <w:szCs w:val="24"/>
        </w:rPr>
        <w:t>liczba pozostałych osób</w:t>
      </w:r>
    </w:p>
    <w:p w14:paraId="45E1EF81" w14:textId="77777777" w:rsidR="008E76F9" w:rsidRPr="008E76F9" w:rsidRDefault="008E76F9" w:rsidP="004E71B3">
      <w:pPr>
        <w:tabs>
          <w:tab w:val="left" w:pos="6695"/>
        </w:tabs>
        <w:rPr>
          <w:rFonts w:ascii="Arial" w:eastAsia="Calibri" w:hAnsi="Arial" w:cs="Arial"/>
          <w:b/>
          <w:bCs/>
          <w:sz w:val="24"/>
          <w:szCs w:val="24"/>
        </w:rPr>
      </w:pPr>
    </w:p>
    <w:p w14:paraId="07ADFF02" w14:textId="77777777" w:rsidR="008E76F9" w:rsidRPr="008E76F9" w:rsidRDefault="008E76F9" w:rsidP="004E71B3">
      <w:pPr>
        <w:jc w:val="both"/>
        <w:rPr>
          <w:rFonts w:ascii="Arial" w:hAnsi="Arial" w:cs="Arial"/>
          <w:sz w:val="24"/>
          <w:szCs w:val="24"/>
        </w:rPr>
      </w:pPr>
      <w:r w:rsidRPr="008E76F9">
        <w:rPr>
          <w:rFonts w:ascii="Arial" w:hAnsi="Arial" w:cs="Arial"/>
          <w:sz w:val="24"/>
          <w:szCs w:val="24"/>
        </w:rPr>
        <w:t>4) Ja niżej podpisany/a oświadczam, że  skład rodziny wchodzą następujące osoby: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72"/>
        <w:gridCol w:w="4716"/>
      </w:tblGrid>
      <w:tr w:rsidR="008E76F9" w:rsidRPr="008E76F9" w14:paraId="4E889CD1" w14:textId="77777777" w:rsidTr="008E76F9">
        <w:tc>
          <w:tcPr>
            <w:tcW w:w="4572" w:type="dxa"/>
            <w:shd w:val="clear" w:color="auto" w:fill="D9D9D9" w:themeFill="background1" w:themeFillShade="D9"/>
          </w:tcPr>
          <w:p w14:paraId="391CACB8" w14:textId="77777777" w:rsidR="008E76F9" w:rsidRPr="008E76F9" w:rsidRDefault="008E76F9" w:rsidP="00E873F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76F9">
              <w:rPr>
                <w:rFonts w:ascii="Arial" w:hAnsi="Arial" w:cs="Arial"/>
                <w:sz w:val="24"/>
                <w:szCs w:val="24"/>
              </w:rPr>
              <w:t>Imię i Nazwisko</w:t>
            </w:r>
          </w:p>
        </w:tc>
        <w:tc>
          <w:tcPr>
            <w:tcW w:w="4716" w:type="dxa"/>
            <w:shd w:val="clear" w:color="auto" w:fill="D9D9D9" w:themeFill="background1" w:themeFillShade="D9"/>
          </w:tcPr>
          <w:p w14:paraId="1C1AE324" w14:textId="77777777" w:rsidR="008E76F9" w:rsidRPr="008E76F9" w:rsidRDefault="008E76F9" w:rsidP="00E873F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76F9">
              <w:rPr>
                <w:rFonts w:ascii="Arial" w:hAnsi="Arial" w:cs="Arial"/>
                <w:sz w:val="24"/>
                <w:szCs w:val="24"/>
              </w:rPr>
              <w:t>Data urodzenia</w:t>
            </w:r>
          </w:p>
        </w:tc>
      </w:tr>
      <w:tr w:rsidR="008E76F9" w:rsidRPr="008E76F9" w14:paraId="50CC6D43" w14:textId="77777777" w:rsidTr="008E76F9">
        <w:tc>
          <w:tcPr>
            <w:tcW w:w="4572" w:type="dxa"/>
          </w:tcPr>
          <w:p w14:paraId="69F4D55D" w14:textId="77777777" w:rsidR="008E76F9" w:rsidRPr="008E76F9" w:rsidRDefault="008E76F9" w:rsidP="00E873F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16" w:type="dxa"/>
          </w:tcPr>
          <w:p w14:paraId="70AA5003" w14:textId="77777777" w:rsidR="008E76F9" w:rsidRPr="008E76F9" w:rsidRDefault="008E76F9" w:rsidP="00E873F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76F9" w:rsidRPr="008E76F9" w14:paraId="1031B258" w14:textId="77777777" w:rsidTr="008E76F9">
        <w:tc>
          <w:tcPr>
            <w:tcW w:w="4572" w:type="dxa"/>
          </w:tcPr>
          <w:p w14:paraId="4D888C04" w14:textId="77777777" w:rsidR="008E76F9" w:rsidRPr="008E76F9" w:rsidRDefault="008E76F9" w:rsidP="00E873F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16" w:type="dxa"/>
          </w:tcPr>
          <w:p w14:paraId="0A7045C8" w14:textId="77777777" w:rsidR="008E76F9" w:rsidRPr="008E76F9" w:rsidRDefault="008E76F9" w:rsidP="00E873F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76F9" w:rsidRPr="008E76F9" w14:paraId="23016011" w14:textId="77777777" w:rsidTr="008E76F9">
        <w:tc>
          <w:tcPr>
            <w:tcW w:w="4572" w:type="dxa"/>
          </w:tcPr>
          <w:p w14:paraId="5D93A5A5" w14:textId="77777777" w:rsidR="008E76F9" w:rsidRPr="008E76F9" w:rsidRDefault="008E76F9" w:rsidP="00E873F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16" w:type="dxa"/>
          </w:tcPr>
          <w:p w14:paraId="04469651" w14:textId="77777777" w:rsidR="008E76F9" w:rsidRPr="008E76F9" w:rsidRDefault="008E76F9" w:rsidP="00E873F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76F9" w:rsidRPr="008E76F9" w14:paraId="49580A53" w14:textId="77777777" w:rsidTr="008E76F9">
        <w:tc>
          <w:tcPr>
            <w:tcW w:w="4572" w:type="dxa"/>
          </w:tcPr>
          <w:p w14:paraId="06CF4053" w14:textId="77777777" w:rsidR="008E76F9" w:rsidRPr="008E76F9" w:rsidRDefault="008E76F9" w:rsidP="00E873F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16" w:type="dxa"/>
          </w:tcPr>
          <w:p w14:paraId="57E362F4" w14:textId="77777777" w:rsidR="008E76F9" w:rsidRPr="008E76F9" w:rsidRDefault="008E76F9" w:rsidP="00E873F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76F9" w:rsidRPr="008E76F9" w14:paraId="7F06D9D1" w14:textId="77777777" w:rsidTr="008E76F9">
        <w:tc>
          <w:tcPr>
            <w:tcW w:w="4572" w:type="dxa"/>
          </w:tcPr>
          <w:p w14:paraId="5190EA44" w14:textId="77777777" w:rsidR="008E76F9" w:rsidRPr="008E76F9" w:rsidRDefault="008E76F9" w:rsidP="00E873F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16" w:type="dxa"/>
          </w:tcPr>
          <w:p w14:paraId="3F7823EC" w14:textId="77777777" w:rsidR="008E76F9" w:rsidRPr="008E76F9" w:rsidRDefault="008E76F9" w:rsidP="00E873F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5064539" w14:textId="77777777" w:rsidR="008E76F9" w:rsidRDefault="008E76F9" w:rsidP="008E76F9">
      <w:pPr>
        <w:ind w:left="4956" w:firstLine="708"/>
        <w:jc w:val="both"/>
        <w:rPr>
          <w:rFonts w:ascii="Arial" w:hAnsi="Arial" w:cs="Arial"/>
          <w:sz w:val="24"/>
          <w:szCs w:val="24"/>
        </w:rPr>
      </w:pPr>
    </w:p>
    <w:p w14:paraId="3AF7DCB2" w14:textId="6D1FE35B" w:rsidR="008E76F9" w:rsidRPr="008E76F9" w:rsidRDefault="008E76F9" w:rsidP="008E76F9">
      <w:pPr>
        <w:ind w:left="4956" w:firstLine="708"/>
        <w:jc w:val="both"/>
        <w:rPr>
          <w:rFonts w:ascii="Arial" w:hAnsi="Arial" w:cs="Arial"/>
          <w:sz w:val="24"/>
          <w:szCs w:val="24"/>
        </w:rPr>
      </w:pPr>
      <w:r w:rsidRPr="008E76F9">
        <w:rPr>
          <w:rFonts w:ascii="Arial" w:hAnsi="Arial" w:cs="Arial"/>
          <w:sz w:val="24"/>
          <w:szCs w:val="24"/>
        </w:rPr>
        <w:t>…………………………………</w:t>
      </w:r>
    </w:p>
    <w:p w14:paraId="51DA7B7E" w14:textId="27862E69" w:rsidR="008E76F9" w:rsidRPr="008E76F9" w:rsidRDefault="008E76F9" w:rsidP="008E76F9">
      <w:pPr>
        <w:ind w:left="4956" w:firstLine="708"/>
        <w:jc w:val="both"/>
        <w:rPr>
          <w:rFonts w:ascii="Arial" w:hAnsi="Arial" w:cs="Arial"/>
          <w:sz w:val="24"/>
          <w:szCs w:val="24"/>
        </w:rPr>
      </w:pPr>
      <w:r w:rsidRPr="008E76F9">
        <w:rPr>
          <w:rFonts w:ascii="Arial" w:hAnsi="Arial" w:cs="Arial"/>
          <w:sz w:val="24"/>
          <w:szCs w:val="24"/>
        </w:rPr>
        <w:t xml:space="preserve">        Podpis pracownika</w:t>
      </w:r>
    </w:p>
    <w:p w14:paraId="45C08104" w14:textId="77777777" w:rsidR="008E76F9" w:rsidRPr="008E76F9" w:rsidRDefault="008E76F9" w:rsidP="008E76F9">
      <w:pPr>
        <w:ind w:left="4956" w:firstLine="708"/>
        <w:jc w:val="both"/>
        <w:rPr>
          <w:rFonts w:ascii="Arial" w:hAnsi="Arial" w:cs="Arial"/>
          <w:sz w:val="24"/>
          <w:szCs w:val="24"/>
        </w:rPr>
      </w:pPr>
    </w:p>
    <w:p w14:paraId="64D347DD" w14:textId="49030978" w:rsidR="00935EF5" w:rsidRPr="008E76F9" w:rsidRDefault="00935EF5" w:rsidP="008E76F9">
      <w:pPr>
        <w:rPr>
          <w:rFonts w:ascii="Arial" w:hAnsi="Arial" w:cs="Arial"/>
          <w:sz w:val="24"/>
          <w:szCs w:val="24"/>
        </w:rPr>
      </w:pPr>
    </w:p>
    <w:sectPr w:rsidR="00935EF5" w:rsidRPr="008E76F9" w:rsidSect="00EA292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8FC164" w14:textId="77777777" w:rsidR="002F1A76" w:rsidRDefault="002F1A76" w:rsidP="00DF3795">
      <w:r>
        <w:separator/>
      </w:r>
    </w:p>
  </w:endnote>
  <w:endnote w:type="continuationSeparator" w:id="0">
    <w:p w14:paraId="1FFE8B63" w14:textId="77777777" w:rsidR="002F1A76" w:rsidRDefault="002F1A76" w:rsidP="00DF3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  <w:szCs w:val="20"/>
      </w:rPr>
      <w:id w:val="660284291"/>
      <w:docPartObj>
        <w:docPartGallery w:val="Page Numbers (Bottom of Page)"/>
        <w:docPartUnique/>
      </w:docPartObj>
    </w:sdtPr>
    <w:sdtEndPr/>
    <w:sdtContent>
      <w:p w14:paraId="1EC1E45E" w14:textId="4CDC27FA" w:rsidR="00E37676" w:rsidRDefault="00E37676" w:rsidP="002D0ADE">
        <w:pPr>
          <w:jc w:val="center"/>
          <w:rPr>
            <w:rFonts w:ascii="Arial" w:hAnsi="Arial" w:cs="Arial"/>
            <w:sz w:val="20"/>
            <w:szCs w:val="20"/>
          </w:rPr>
        </w:pPr>
      </w:p>
      <w:p w14:paraId="05138C8B" w14:textId="48C3F4AB" w:rsidR="0097251B" w:rsidRPr="0097251B" w:rsidRDefault="0097251B" w:rsidP="00E37676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1" locked="0" layoutInCell="1" allowOverlap="1" wp14:anchorId="6C55201C" wp14:editId="18BDB2E8">
                  <wp:simplePos x="0" y="0"/>
                  <wp:positionH relativeFrom="margin">
                    <wp:align>left</wp:align>
                  </wp:positionH>
                  <wp:positionV relativeFrom="paragraph">
                    <wp:posOffset>3810</wp:posOffset>
                  </wp:positionV>
                  <wp:extent cx="5791200" cy="1036320"/>
                  <wp:effectExtent l="0" t="0" r="19050" b="30480"/>
                  <wp:wrapNone/>
                  <wp:docPr id="2113320673" name="Grupa 2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5791200" cy="1036320"/>
                            <a:chOff x="0" y="0"/>
                            <a:chExt cx="5791200" cy="1036320"/>
                          </a:xfrm>
                        </wpg:grpSpPr>
                        <pic:pic xmlns:pic="http://schemas.openxmlformats.org/drawingml/2006/picture">
                          <pic:nvPicPr>
                            <pic:cNvPr id="1783302942" name="Obraz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314450" cy="4292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733943996" name="Łącznik prosty 1"/>
                          <wps:cNvCnPr/>
                          <wps:spPr>
                            <a:xfrm flipV="1">
                              <a:off x="0" y="533400"/>
                              <a:ext cx="5791200" cy="2286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4472C4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76874187" name="Pole tekstowe 1"/>
                          <wps:cNvSpPr txBox="1"/>
                          <wps:spPr>
                            <a:xfrm>
                              <a:off x="0" y="571500"/>
                              <a:ext cx="2804160" cy="43434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08534F0" w14:textId="77777777" w:rsidR="0097251B" w:rsidRPr="00DF3795" w:rsidRDefault="0097251B" w:rsidP="0097251B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 w:rsidRPr="00DF3795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63-100 Ś</w:t>
                                </w: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rem</w:t>
                                </w:r>
                                <w:r w:rsidRPr="00DF3795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br/>
                                </w: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ul</w:t>
                                </w:r>
                                <w:r w:rsidRPr="00DF3795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.</w:t>
                                </w: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DF3795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Stefana Grota Roweckiego 31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74499316" name="Pole tekstowe 1"/>
                          <wps:cNvSpPr txBox="1"/>
                          <wps:spPr>
                            <a:xfrm>
                              <a:off x="2552700" y="556260"/>
                              <a:ext cx="1805940" cy="43434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8702C35" w14:textId="77777777" w:rsidR="0097251B" w:rsidRPr="00DF3795" w:rsidRDefault="0097251B" w:rsidP="0097251B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T. 61 28 36 107</w:t>
                                </w: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br/>
                                  <w:t>e-mail: cus@cus.srem.pl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88874306" name="Pole tekstowe 1"/>
                          <wps:cNvSpPr txBox="1"/>
                          <wps:spPr>
                            <a:xfrm>
                              <a:off x="4533900" y="548640"/>
                              <a:ext cx="1226820" cy="43434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7B14A8B" w14:textId="77777777" w:rsidR="0097251B" w:rsidRPr="00DF3795" w:rsidRDefault="0097251B" w:rsidP="0097251B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www.cus.srem.pl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9061314" name="Łącznik prosty 1"/>
                          <wps:cNvCnPr/>
                          <wps:spPr>
                            <a:xfrm flipV="1">
                              <a:off x="0" y="1013460"/>
                              <a:ext cx="5791200" cy="2286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4472C4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Grupa 2" o:spid="_x0000_s1027" style="position:absolute;left:0;text-align:left;margin-left:0;margin-top:.3pt;width:456pt;height:81.6pt;z-index:-251657216;mso-position-horizontal:left;mso-position-horizontal-relative:margin" coordsize="57912,10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Obraz 1" o:spid="_x0000_s1028" type="#_x0000_t75" style="position:absolute;width:13144;height:42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MUY/FAAAA4wAAAA8AAABkcnMvZG93bnJldi54bWxET19LwzAQfxf2HcINfBGXrBOdddmYijLw&#10;yeoHOJKzLWsupTnX+u2NIOzxfv9vs5tCp040pDayheXCgCJ20bdcW/j8eLleg0qC7LGLTBZ+KMFu&#10;O7vYYOnjyO90qqRWOYRTiRYakb7UOrmGAqZF7Ikz9xWHgJLPodZ+wDGHh04XxtzqgC3nhgZ7emrI&#10;HavvYEFkf4gG3+RxdM+v1Dnhq8pbezmf9g+ghCY5i//dB5/n361XK1Pc3xTw91MGQG9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0TFGPxQAAAOMAAAAPAAAAAAAAAAAAAAAA&#10;AJ8CAABkcnMvZG93bnJldi54bWxQSwUGAAAAAAQABAD3AAAAkQMAAAAA&#10;">
                    <v:imagedata r:id="rId2" o:title=""/>
                    <v:path arrowok="t"/>
                  </v:shape>
                  <v:line id="Łącznik prosty 1" o:spid="_x0000_s1029" style="position:absolute;flip:y;visibility:visible;mso-wrap-style:square" from="0,5334" to="57912,55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PeleyvJAAAA4wAAAA8AAAAA&#10;AAAAAAAAAAAAoQIAAGRycy9kb3ducmV2LnhtbFBLBQYAAAAABAAEAPkAAACXAwAAAAA=&#10;" strokecolor="#4472c4" strokeweight=".5pt">
                    <v:stroke joinstyle="miter"/>
                  </v:lin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1" o:spid="_x0000_s1030" type="#_x0000_t202" style="position:absolute;top:5715;width:28041;height:43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mbHskA&#10;AADjAAAADwAAAGRycy9kb3ducmV2LnhtbERPX0vDMBB/F/wO4Qa+uXQibanLxhDFDSzbquDr0Zxt&#10;tbmUJK51n94Igo/3+3/L9WR6cSLnO8sKFvMEBHFtdceNgteXx+schA/IGnvLpOCbPKxXlxdLLLQd&#10;+UinKjQihrAvUEEbwlBI6euWDPq5HYgj926dwRBP10jtcIzhppc3SZJKgx3HhhYHum+p/qy+jIK3&#10;sXpy+93u4zBsy/P+XJXP9FAqdTWbNncgAk3hX/zn3uo4P83SPLtd5Bn8/hQBkKs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JvmbHskAAADjAAAADwAAAAAAAAAAAAAAAACYAgAA&#10;ZHJzL2Rvd25yZXYueG1sUEsFBgAAAAAEAAQA9QAAAI4DAAAAAA==&#10;" fillcolor="window" stroked="f" strokeweight=".5pt">
                    <v:textbox>
                      <w:txbxContent>
                        <w:p w14:paraId="408534F0" w14:textId="77777777" w:rsidR="0097251B" w:rsidRPr="00DF3795" w:rsidRDefault="0097251B" w:rsidP="0097251B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DF379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63-100 Ś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rem</w:t>
                          </w:r>
                          <w:r w:rsidRPr="00DF379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ul</w:t>
                          </w:r>
                          <w:r w:rsidRPr="00DF379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F379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Stefana Grota Roweckiego 31</w:t>
                          </w:r>
                        </w:p>
                      </w:txbxContent>
                    </v:textbox>
                  </v:shape>
                  <v:shape id="Pole tekstowe 1" o:spid="_x0000_s1031" type="#_x0000_t202" style="position:absolute;left:25527;top:5562;width:18059;height:4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I4O8wA&#10;AADiAAAADwAAAGRycy9kb3ducmV2LnhtbESPQUvDQBSE70L/w/IK3uymWqqJ3RYRxRYMtang9ZF9&#10;JtHs27C7Nml/vSsUPA4z8w2zWA2mFQdyvrGsYDpJQBCXVjdcKXjfP1/dgfABWWNrmRQcycNqObpY&#10;YKZtzzs6FKESEcI+QwV1CF0mpS9rMugntiOO3qd1BkOUrpLaYR/hppXXSTKXBhuOCzV29FhT+V38&#10;GAUfffHitpvN11u3zk/bU5G/0lOu1OV4eLgHEWgI/+Fze60VpLezWZreTOfwdyneAbn8BQ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MsI4O8wAAADiAAAADwAAAAAAAAAAAAAAAACY&#10;AgAAZHJzL2Rvd25yZXYueG1sUEsFBgAAAAAEAAQA9QAAAJEDAAAAAA==&#10;" fillcolor="window" stroked="f" strokeweight=".5pt">
                    <v:textbox>
                      <w:txbxContent>
                        <w:p w14:paraId="08702C35" w14:textId="77777777" w:rsidR="0097251B" w:rsidRPr="00DF3795" w:rsidRDefault="0097251B" w:rsidP="0097251B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T. 61 28 36 107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e-mail: cus@cus.srem.pl</w:t>
                          </w:r>
                        </w:p>
                      </w:txbxContent>
                    </v:textbox>
                  </v:shape>
                  <v:shape id="Pole tekstowe 1" o:spid="_x0000_s1032" type="#_x0000_t202" style="position:absolute;left:45339;top:5486;width:12268;height:43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2GAckA&#10;AADjAAAADwAAAGRycy9kb3ducmV2LnhtbERPX0vDMBB/F/Ydwg18c6mbbKUuG2NsuIFlWgVfj+Zs&#10;q82lJHGt+/RGEHy83/9brgfTijM531hWcDtJQBCXVjdcKXh92d+kIHxA1thaJgXf5GG9Gl0tMdO2&#10;52c6F6ESMYR9hgrqELpMSl/WZNBPbEccuXfrDIZ4ukpqh30MN62cJslcGmw4NtTY0bam8rP4Mgre&#10;+uLBnY7Hj6fukF9OlyJ/pF2u1PV42NyDCDSEf/Gf+6Dj/EWapou7WTKH358iAHL1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iB2GAckAAADjAAAADwAAAAAAAAAAAAAAAACYAgAA&#10;ZHJzL2Rvd25yZXYueG1sUEsFBgAAAAAEAAQA9QAAAI4DAAAAAA==&#10;" fillcolor="window" stroked="f" strokeweight=".5pt">
                    <v:textbox>
                      <w:txbxContent>
                        <w:p w14:paraId="47B14A8B" w14:textId="77777777" w:rsidR="0097251B" w:rsidRPr="00DF3795" w:rsidRDefault="0097251B" w:rsidP="0097251B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www.cus.srem.pl</w:t>
                          </w:r>
                        </w:p>
                      </w:txbxContent>
                    </v:textbox>
                  </v:shape>
                  <v:line id="Łącznik prosty 1" o:spid="_x0000_s1033" style="position:absolute;flip:y;visibility:visible;mso-wrap-style:square" from="0,10134" to="57912,10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FwFUYPMAAAA4gAAAA8A&#10;AAAAAAAAAAAAAAAAoQIAAGRycy9kb3ducmV2LnhtbFBLBQYAAAAABAAEAPkAAACaAwAAAAA=&#10;" strokecolor="#4472c4" strokeweight=".5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E37676">
          <w:rPr>
            <w:noProof/>
          </w:rPr>
          <w:t xml:space="preserve">     </w:t>
        </w:r>
        <w:r w:rsidRPr="0097251B">
          <w:rPr>
            <w:rFonts w:ascii="Arial" w:hAnsi="Arial" w:cs="Arial"/>
            <w:sz w:val="20"/>
            <w:szCs w:val="20"/>
          </w:rPr>
          <w:t xml:space="preserve">Strona | </w:t>
        </w:r>
        <w:r w:rsidRPr="0097251B">
          <w:rPr>
            <w:rFonts w:ascii="Arial" w:hAnsi="Arial" w:cs="Arial"/>
            <w:sz w:val="20"/>
            <w:szCs w:val="20"/>
          </w:rPr>
          <w:fldChar w:fldCharType="begin"/>
        </w:r>
        <w:r w:rsidRPr="0097251B">
          <w:rPr>
            <w:rFonts w:ascii="Arial" w:hAnsi="Arial" w:cs="Arial"/>
            <w:sz w:val="20"/>
            <w:szCs w:val="20"/>
          </w:rPr>
          <w:instrText>PAGE   \* MERGEFORMAT</w:instrText>
        </w:r>
        <w:r w:rsidRPr="0097251B">
          <w:rPr>
            <w:rFonts w:ascii="Arial" w:hAnsi="Arial" w:cs="Arial"/>
            <w:sz w:val="20"/>
            <w:szCs w:val="20"/>
          </w:rPr>
          <w:fldChar w:fldCharType="separate"/>
        </w:r>
        <w:r w:rsidR="0038578C">
          <w:rPr>
            <w:rFonts w:ascii="Arial" w:hAnsi="Arial" w:cs="Arial"/>
            <w:noProof/>
            <w:sz w:val="20"/>
            <w:szCs w:val="20"/>
          </w:rPr>
          <w:t>1</w:t>
        </w:r>
        <w:r w:rsidRPr="0097251B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A036492" w14:textId="77777777" w:rsidR="00DF3795" w:rsidRDefault="00DF3795">
    <w:pPr>
      <w:pStyle w:val="Stopka"/>
    </w:pPr>
  </w:p>
  <w:p w14:paraId="4F361818" w14:textId="77777777" w:rsidR="0097251B" w:rsidRDefault="0097251B">
    <w:pPr>
      <w:pStyle w:val="Stopka"/>
    </w:pPr>
  </w:p>
  <w:p w14:paraId="69472F80" w14:textId="77777777" w:rsidR="0097251B" w:rsidRDefault="0097251B">
    <w:pPr>
      <w:pStyle w:val="Stopka"/>
    </w:pPr>
  </w:p>
  <w:p w14:paraId="6AF63915" w14:textId="77777777" w:rsidR="0097251B" w:rsidRDefault="0097251B">
    <w:pPr>
      <w:pStyle w:val="Stopka"/>
    </w:pPr>
  </w:p>
  <w:p w14:paraId="02F8D6F0" w14:textId="7DF4FE38" w:rsidR="0097251B" w:rsidRDefault="0097251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94B41D" w14:textId="77777777" w:rsidR="002F1A76" w:rsidRDefault="002F1A76" w:rsidP="00DF3795">
      <w:r>
        <w:separator/>
      </w:r>
    </w:p>
  </w:footnote>
  <w:footnote w:type="continuationSeparator" w:id="0">
    <w:p w14:paraId="57853A5D" w14:textId="77777777" w:rsidR="002F1A76" w:rsidRDefault="002F1A76" w:rsidP="00DF3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7DCC96" w14:textId="2B19B032" w:rsidR="001A0346" w:rsidRDefault="002D0ADE" w:rsidP="002D0ADE">
    <w:pPr>
      <w:pStyle w:val="Nagwek"/>
      <w:tabs>
        <w:tab w:val="clear" w:pos="4536"/>
        <w:tab w:val="center" w:pos="4253"/>
      </w:tabs>
      <w:jc w:val="center"/>
    </w:pPr>
    <w:r>
      <w:rPr>
        <w:noProof/>
      </w:rPr>
      <w:drawing>
        <wp:inline distT="0" distB="0" distL="0" distR="0" wp14:anchorId="1389404A" wp14:editId="13740D5C">
          <wp:extent cx="4781550" cy="967987"/>
          <wp:effectExtent l="0" t="0" r="0" b="3810"/>
          <wp:docPr id="91404421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4044216" name="Obraz 9140442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47655" cy="981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63494"/>
    <w:multiLevelType w:val="hybridMultilevel"/>
    <w:tmpl w:val="98D6E2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EA47DB"/>
    <w:multiLevelType w:val="hybridMultilevel"/>
    <w:tmpl w:val="5EE25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01455"/>
    <w:multiLevelType w:val="hybridMultilevel"/>
    <w:tmpl w:val="8E1415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92704"/>
    <w:multiLevelType w:val="hybridMultilevel"/>
    <w:tmpl w:val="93326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7A5134"/>
    <w:multiLevelType w:val="hybridMultilevel"/>
    <w:tmpl w:val="0634726A"/>
    <w:lvl w:ilvl="0" w:tplc="C47425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E440A59"/>
    <w:multiLevelType w:val="hybridMultilevel"/>
    <w:tmpl w:val="D102BF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F30F05"/>
    <w:multiLevelType w:val="hybridMultilevel"/>
    <w:tmpl w:val="A10E10A6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8">
    <w:nsid w:val="5DB3697E"/>
    <w:multiLevelType w:val="hybridMultilevel"/>
    <w:tmpl w:val="C9C29BA6"/>
    <w:lvl w:ilvl="0" w:tplc="A3E294F0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02742A"/>
    <w:multiLevelType w:val="hybridMultilevel"/>
    <w:tmpl w:val="1FD212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27452C"/>
    <w:multiLevelType w:val="hybridMultilevel"/>
    <w:tmpl w:val="31BE92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"/>
  </w:num>
  <w:num w:numId="10">
    <w:abstractNumId w:val="10"/>
  </w:num>
  <w:num w:numId="11">
    <w:abstractNumId w:val="5"/>
  </w:num>
  <w:num w:numId="12">
    <w:abstractNumId w:val="7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676"/>
    <w:rsid w:val="00032DAB"/>
    <w:rsid w:val="000914C8"/>
    <w:rsid w:val="000C707C"/>
    <w:rsid w:val="00111CA2"/>
    <w:rsid w:val="00116EE3"/>
    <w:rsid w:val="00150A63"/>
    <w:rsid w:val="001757B5"/>
    <w:rsid w:val="001A0047"/>
    <w:rsid w:val="001A0346"/>
    <w:rsid w:val="001B0056"/>
    <w:rsid w:val="001E5A3B"/>
    <w:rsid w:val="00214CEF"/>
    <w:rsid w:val="00223CCF"/>
    <w:rsid w:val="0023444A"/>
    <w:rsid w:val="0026446A"/>
    <w:rsid w:val="002771CE"/>
    <w:rsid w:val="00290EBD"/>
    <w:rsid w:val="002B0B72"/>
    <w:rsid w:val="002D0ADE"/>
    <w:rsid w:val="002D60A8"/>
    <w:rsid w:val="002F1A76"/>
    <w:rsid w:val="00335F74"/>
    <w:rsid w:val="00382DE8"/>
    <w:rsid w:val="0038578C"/>
    <w:rsid w:val="003A0468"/>
    <w:rsid w:val="003D510F"/>
    <w:rsid w:val="003E1818"/>
    <w:rsid w:val="003F3158"/>
    <w:rsid w:val="00400C55"/>
    <w:rsid w:val="004178CF"/>
    <w:rsid w:val="00426139"/>
    <w:rsid w:val="004B0B9E"/>
    <w:rsid w:val="004B754C"/>
    <w:rsid w:val="004E71B3"/>
    <w:rsid w:val="004E7940"/>
    <w:rsid w:val="00502944"/>
    <w:rsid w:val="0058401F"/>
    <w:rsid w:val="00586E68"/>
    <w:rsid w:val="00655920"/>
    <w:rsid w:val="00694589"/>
    <w:rsid w:val="007570ED"/>
    <w:rsid w:val="0076476F"/>
    <w:rsid w:val="00784E7D"/>
    <w:rsid w:val="00797ABF"/>
    <w:rsid w:val="007E1CAE"/>
    <w:rsid w:val="007E62C5"/>
    <w:rsid w:val="00811845"/>
    <w:rsid w:val="008A4E51"/>
    <w:rsid w:val="008E76F9"/>
    <w:rsid w:val="00907288"/>
    <w:rsid w:val="009313A7"/>
    <w:rsid w:val="00935EF5"/>
    <w:rsid w:val="009437DE"/>
    <w:rsid w:val="009574EF"/>
    <w:rsid w:val="0097251B"/>
    <w:rsid w:val="0098141E"/>
    <w:rsid w:val="00996286"/>
    <w:rsid w:val="009B53F7"/>
    <w:rsid w:val="00A3030E"/>
    <w:rsid w:val="00A4764D"/>
    <w:rsid w:val="00AA4315"/>
    <w:rsid w:val="00AC0946"/>
    <w:rsid w:val="00B159D5"/>
    <w:rsid w:val="00BE37A4"/>
    <w:rsid w:val="00CA7303"/>
    <w:rsid w:val="00CD4763"/>
    <w:rsid w:val="00D651A1"/>
    <w:rsid w:val="00DD3DCA"/>
    <w:rsid w:val="00DF3795"/>
    <w:rsid w:val="00E173B7"/>
    <w:rsid w:val="00E37676"/>
    <w:rsid w:val="00E5784D"/>
    <w:rsid w:val="00E86D55"/>
    <w:rsid w:val="00E91B09"/>
    <w:rsid w:val="00EA2925"/>
    <w:rsid w:val="00ED2E45"/>
    <w:rsid w:val="00EE76BE"/>
    <w:rsid w:val="00F25CE1"/>
    <w:rsid w:val="00FD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9B5B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14C8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37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3795"/>
  </w:style>
  <w:style w:type="paragraph" w:styleId="Stopka">
    <w:name w:val="footer"/>
    <w:basedOn w:val="Normalny"/>
    <w:link w:val="StopkaZnak"/>
    <w:uiPriority w:val="99"/>
    <w:unhideWhenUsed/>
    <w:rsid w:val="00DF3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3795"/>
  </w:style>
  <w:style w:type="paragraph" w:styleId="Akapitzlist">
    <w:name w:val="List Paragraph"/>
    <w:basedOn w:val="Normalny"/>
    <w:uiPriority w:val="34"/>
    <w:qFormat/>
    <w:rsid w:val="004E7940"/>
    <w:pPr>
      <w:ind w:left="720"/>
      <w:contextualSpacing/>
    </w:pPr>
  </w:style>
  <w:style w:type="character" w:styleId="Hipercze">
    <w:name w:val="Hyperlink"/>
    <w:basedOn w:val="Domylnaczcionkaakapitu"/>
    <w:unhideWhenUsed/>
    <w:rsid w:val="00E37676"/>
    <w:rPr>
      <w:color w:val="0000FF"/>
      <w:u w:val="single"/>
    </w:rPr>
  </w:style>
  <w:style w:type="character" w:customStyle="1" w:styleId="TekstpodstawowyZnak">
    <w:name w:val="Tekst podstawowy Znak"/>
    <w:aliases w:val="(F2) Znak,body text Znak,(F2)1 Znak,(F2)2 Znak,(F2)11 Znak,RFP Body Text Znak,Tekst podstawowy(chwilowy) Znak"/>
    <w:basedOn w:val="Domylnaczcionkaakapitu"/>
    <w:link w:val="Tekstpodstawowy"/>
    <w:semiHidden/>
    <w:locked/>
    <w:rsid w:val="00E37676"/>
    <w:rPr>
      <w:sz w:val="24"/>
      <w:szCs w:val="24"/>
    </w:rPr>
  </w:style>
  <w:style w:type="paragraph" w:styleId="Tekstpodstawowy">
    <w:name w:val="Body Text"/>
    <w:aliases w:val="(F2),body text,(F2)1,(F2)2,(F2)11,RFP Body Text,Tekst podstawowy(chwilowy)"/>
    <w:basedOn w:val="Normalny"/>
    <w:link w:val="TekstpodstawowyZnak"/>
    <w:semiHidden/>
    <w:unhideWhenUsed/>
    <w:rsid w:val="00E37676"/>
    <w:pPr>
      <w:jc w:val="center"/>
    </w:pPr>
    <w:rPr>
      <w:sz w:val="24"/>
      <w:szCs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E37676"/>
  </w:style>
  <w:style w:type="paragraph" w:customStyle="1" w:styleId="Default">
    <w:name w:val="Default"/>
    <w:rsid w:val="00E376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customStyle="1" w:styleId="Normalny1">
    <w:name w:val="Normalny1"/>
    <w:rsid w:val="00E37676"/>
    <w:pPr>
      <w:spacing w:after="0" w:line="276" w:lineRule="auto"/>
    </w:pPr>
    <w:rPr>
      <w:rFonts w:ascii="Arial" w:eastAsia="Times New Roman" w:hAnsi="Arial" w:cs="Arial"/>
      <w:color w:val="000000"/>
      <w:kern w:val="0"/>
      <w:szCs w:val="20"/>
      <w:lang w:eastAsia="pl-PL"/>
      <w14:ligatures w14:val="non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37676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99"/>
    <w:rsid w:val="00EE76B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D0A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0ADE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14C8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37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3795"/>
  </w:style>
  <w:style w:type="paragraph" w:styleId="Stopka">
    <w:name w:val="footer"/>
    <w:basedOn w:val="Normalny"/>
    <w:link w:val="StopkaZnak"/>
    <w:uiPriority w:val="99"/>
    <w:unhideWhenUsed/>
    <w:rsid w:val="00DF3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3795"/>
  </w:style>
  <w:style w:type="paragraph" w:styleId="Akapitzlist">
    <w:name w:val="List Paragraph"/>
    <w:basedOn w:val="Normalny"/>
    <w:uiPriority w:val="34"/>
    <w:qFormat/>
    <w:rsid w:val="004E7940"/>
    <w:pPr>
      <w:ind w:left="720"/>
      <w:contextualSpacing/>
    </w:pPr>
  </w:style>
  <w:style w:type="character" w:styleId="Hipercze">
    <w:name w:val="Hyperlink"/>
    <w:basedOn w:val="Domylnaczcionkaakapitu"/>
    <w:unhideWhenUsed/>
    <w:rsid w:val="00E37676"/>
    <w:rPr>
      <w:color w:val="0000FF"/>
      <w:u w:val="single"/>
    </w:rPr>
  </w:style>
  <w:style w:type="character" w:customStyle="1" w:styleId="TekstpodstawowyZnak">
    <w:name w:val="Tekst podstawowy Znak"/>
    <w:aliases w:val="(F2) Znak,body text Znak,(F2)1 Znak,(F2)2 Znak,(F2)11 Znak,RFP Body Text Znak,Tekst podstawowy(chwilowy) Znak"/>
    <w:basedOn w:val="Domylnaczcionkaakapitu"/>
    <w:link w:val="Tekstpodstawowy"/>
    <w:semiHidden/>
    <w:locked/>
    <w:rsid w:val="00E37676"/>
    <w:rPr>
      <w:sz w:val="24"/>
      <w:szCs w:val="24"/>
    </w:rPr>
  </w:style>
  <w:style w:type="paragraph" w:styleId="Tekstpodstawowy">
    <w:name w:val="Body Text"/>
    <w:aliases w:val="(F2),body text,(F2)1,(F2)2,(F2)11,RFP Body Text,Tekst podstawowy(chwilowy)"/>
    <w:basedOn w:val="Normalny"/>
    <w:link w:val="TekstpodstawowyZnak"/>
    <w:semiHidden/>
    <w:unhideWhenUsed/>
    <w:rsid w:val="00E37676"/>
    <w:pPr>
      <w:jc w:val="center"/>
    </w:pPr>
    <w:rPr>
      <w:sz w:val="24"/>
      <w:szCs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E37676"/>
  </w:style>
  <w:style w:type="paragraph" w:customStyle="1" w:styleId="Default">
    <w:name w:val="Default"/>
    <w:rsid w:val="00E376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customStyle="1" w:styleId="Normalny1">
    <w:name w:val="Normalny1"/>
    <w:rsid w:val="00E37676"/>
    <w:pPr>
      <w:spacing w:after="0" w:line="276" w:lineRule="auto"/>
    </w:pPr>
    <w:rPr>
      <w:rFonts w:ascii="Arial" w:eastAsia="Times New Roman" w:hAnsi="Arial" w:cs="Arial"/>
      <w:color w:val="000000"/>
      <w:kern w:val="0"/>
      <w:szCs w:val="20"/>
      <w:lang w:eastAsia="pl-PL"/>
      <w14:ligatures w14:val="non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37676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99"/>
    <w:rsid w:val="00EE76B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D0A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0ADE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1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cjaj\Desktop\bezdomni%202024\wz&#243;r_pisma_2024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491D6-FB64-474F-B3BC-0C75E2737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wzór_pisma_2024.dotx</Template>
  <TotalTime>117</TotalTime>
  <Pages>1</Pages>
  <Words>208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alicjaj</dc:creator>
  <cp:keywords/>
  <dc:description/>
  <cp:lastModifiedBy>alicjaj</cp:lastModifiedBy>
  <cp:revision>66</cp:revision>
  <cp:lastPrinted>2024-05-22T10:14:00Z</cp:lastPrinted>
  <dcterms:created xsi:type="dcterms:W3CDTF">2024-01-08T07:32:00Z</dcterms:created>
  <dcterms:modified xsi:type="dcterms:W3CDTF">2025-02-13T08:43:00Z</dcterms:modified>
</cp:coreProperties>
</file>